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66C9" w:rsidRDefault="009766C9" w:rsidP="004A6AA0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Краевое государственное казенное специальное (коррекционное) образовательное учреждение для обучающихся, воспитанников с ограниченными возможностями здоровья </w:t>
      </w:r>
    </w:p>
    <w:p w:rsidR="009766C9" w:rsidRDefault="009766C9" w:rsidP="004A6AA0">
      <w:pPr>
        <w:jc w:val="center"/>
        <w:rPr>
          <w:sz w:val="24"/>
          <w:szCs w:val="24"/>
        </w:rPr>
      </w:pPr>
      <w:r>
        <w:rPr>
          <w:sz w:val="24"/>
          <w:szCs w:val="24"/>
        </w:rPr>
        <w:t>«Специальная (коррекционная) общеобразовательная школа-интернат 3-4 видов»</w:t>
      </w:r>
    </w:p>
    <w:p w:rsidR="009766C9" w:rsidRPr="000F02B4" w:rsidRDefault="009766C9" w:rsidP="004A6AA0">
      <w:pPr>
        <w:ind w:firstLine="708"/>
        <w:rPr>
          <w:sz w:val="56"/>
          <w:szCs w:val="56"/>
        </w:rPr>
      </w:pPr>
    </w:p>
    <w:p w:rsidR="009766C9" w:rsidRPr="000F02B4" w:rsidRDefault="009766C9" w:rsidP="000F02B4">
      <w:pPr>
        <w:pStyle w:val="Heading2"/>
        <w:jc w:val="center"/>
        <w:rPr>
          <w:color w:val="FB11DA"/>
          <w:sz w:val="72"/>
          <w:szCs w:val="72"/>
        </w:rPr>
      </w:pPr>
      <w:r w:rsidRPr="000F02B4">
        <w:rPr>
          <w:color w:val="FB11DA"/>
          <w:sz w:val="72"/>
          <w:szCs w:val="72"/>
        </w:rPr>
        <w:t>ПРАЗДНИЧНЫЙ СЦЕНАРИЙ   ШКОЛЬНОГО ПРАЗДНИКА «МАСЛЕНИЦА».</w:t>
      </w:r>
    </w:p>
    <w:p w:rsidR="009766C9" w:rsidRDefault="009766C9" w:rsidP="004A6AA0">
      <w:pPr>
        <w:ind w:firstLine="708"/>
        <w:rPr>
          <w:noProof/>
          <w:lang w:eastAsia="ru-RU"/>
        </w:rPr>
      </w:pPr>
    </w:p>
    <w:p w:rsidR="009766C9" w:rsidRDefault="009766C9" w:rsidP="004A6AA0">
      <w:pPr>
        <w:ind w:firstLine="708"/>
        <w:rPr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i1025" type="#_x0000_t75" alt="http://t0.gstatic.com/images?q=tbn:ANd9GcR12RqJf5jgDbcO5slC3AdWt4vnoCqikmm1pFfR9EdKKPb8pzzc" style="width:116.25pt;height:171.75pt;visibility:visible">
            <v:imagedata r:id="rId4" o:title="" croptop="3515f" cropbottom="2009f" cropleft="6791f" cropright="5093f"/>
          </v:shape>
        </w:pic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Рисунок 11" o:spid="_x0000_i1026" type="#_x0000_t75" alt="http://t0.gstatic.com/images?q=tbn:ANd9GcQWDvZZbC9Ukay9ip6Au2nsrLyzasM-NhqMUCL-M1RiAfIvmIXQ" style="width:308.25pt;height:130.5pt;visibility:visible">
            <v:imagedata r:id="rId5" o:title=""/>
          </v:shape>
        </w:pict>
      </w:r>
    </w:p>
    <w:p w:rsidR="009766C9" w:rsidRDefault="009766C9" w:rsidP="004A6AA0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</w:t>
      </w:r>
    </w:p>
    <w:p w:rsidR="009766C9" w:rsidRPr="004A6AA0" w:rsidRDefault="009766C9" w:rsidP="004A6AA0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Подготовили и провели: воспитатели                                                              </w:t>
      </w:r>
      <w:r>
        <w:rPr>
          <w:sz w:val="24"/>
          <w:szCs w:val="24"/>
        </w:rPr>
        <w:tab/>
        <w:t xml:space="preserve">                                                                             КГКСКОУ «Коррекционная школа-интернат </w:t>
      </w:r>
      <w:r>
        <w:rPr>
          <w:sz w:val="24"/>
          <w:szCs w:val="24"/>
        </w:rPr>
        <w:tab/>
        <w:t xml:space="preserve">                                                                             </w:t>
      </w:r>
      <w:r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IV</w:t>
      </w:r>
      <w:r>
        <w:rPr>
          <w:sz w:val="24"/>
          <w:szCs w:val="24"/>
        </w:rPr>
        <w:t xml:space="preserve"> видов»</w:t>
      </w:r>
    </w:p>
    <w:p w:rsidR="009766C9" w:rsidRDefault="009766C9" w:rsidP="004A6AA0">
      <w:pPr>
        <w:ind w:firstLine="708"/>
        <w:rPr>
          <w:sz w:val="24"/>
          <w:szCs w:val="24"/>
        </w:rPr>
      </w:pPr>
    </w:p>
    <w:p w:rsidR="009766C9" w:rsidRDefault="009766C9" w:rsidP="004A6AA0">
      <w:pPr>
        <w:ind w:firstLine="708"/>
        <w:rPr>
          <w:sz w:val="24"/>
          <w:szCs w:val="24"/>
        </w:rPr>
      </w:pPr>
    </w:p>
    <w:p w:rsidR="009766C9" w:rsidRDefault="009766C9" w:rsidP="004A6AA0">
      <w:pPr>
        <w:ind w:firstLine="708"/>
        <w:rPr>
          <w:sz w:val="24"/>
          <w:szCs w:val="24"/>
        </w:rPr>
      </w:pPr>
    </w:p>
    <w:p w:rsidR="009766C9" w:rsidRDefault="009766C9" w:rsidP="004A6AA0">
      <w:pPr>
        <w:ind w:firstLine="708"/>
        <w:rPr>
          <w:sz w:val="24"/>
          <w:szCs w:val="24"/>
        </w:rPr>
      </w:pPr>
    </w:p>
    <w:p w:rsidR="009766C9" w:rsidRDefault="009766C9" w:rsidP="004A6AA0">
      <w:pPr>
        <w:ind w:firstLine="708"/>
        <w:jc w:val="center"/>
        <w:rPr>
          <w:sz w:val="24"/>
          <w:szCs w:val="24"/>
        </w:rPr>
      </w:pPr>
      <w:r>
        <w:rPr>
          <w:sz w:val="24"/>
          <w:szCs w:val="24"/>
        </w:rPr>
        <w:t>Артемовский городской округ</w:t>
      </w:r>
    </w:p>
    <w:p w:rsidR="009766C9" w:rsidRDefault="009766C9" w:rsidP="004A6AA0">
      <w:pPr>
        <w:ind w:firstLine="708"/>
        <w:jc w:val="center"/>
        <w:rPr>
          <w:sz w:val="24"/>
          <w:szCs w:val="24"/>
        </w:rPr>
      </w:pPr>
      <w:r>
        <w:rPr>
          <w:sz w:val="24"/>
          <w:szCs w:val="24"/>
        </w:rPr>
        <w:t>2013г</w:t>
      </w:r>
    </w:p>
    <w:p w:rsidR="009766C9" w:rsidRPr="00EB4C0B" w:rsidRDefault="009766C9" w:rsidP="004A6AA0">
      <w:pPr>
        <w:ind w:firstLine="708"/>
        <w:jc w:val="center"/>
        <w:rPr>
          <w:sz w:val="24"/>
          <w:szCs w:val="24"/>
        </w:rPr>
      </w:pPr>
      <w:r w:rsidRPr="00246C02">
        <w:rPr>
          <w:b/>
          <w:color w:val="FF0000"/>
          <w:sz w:val="36"/>
          <w:szCs w:val="36"/>
        </w:rPr>
        <w:t>В ГЛАВНЫХ РОЛЯХ:</w:t>
      </w:r>
    </w:p>
    <w:p w:rsidR="009766C9" w:rsidRPr="00246C02" w:rsidRDefault="009766C9" w:rsidP="004A6AA0">
      <w:pPr>
        <w:ind w:firstLine="708"/>
        <w:jc w:val="center"/>
        <w:rPr>
          <w:b/>
          <w:color w:val="FF0000"/>
          <w:sz w:val="36"/>
          <w:szCs w:val="36"/>
        </w:rPr>
      </w:pPr>
    </w:p>
    <w:p w:rsidR="009766C9" w:rsidRDefault="009766C9" w:rsidP="00246C02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9" o:spid="_x0000_i1027" type="#_x0000_t75" style="width:78pt;height:82.5pt;visibility:visible" o:bordertopcolor="#f06" o:borderleftcolor="#f06" o:borderbottomcolor="#f06" o:borderrightcolor="#f06">
            <v:imagedata r:id="rId6" o:title="" croptop="14599f" cropbottom="36069f" cropleft="1157f" cropright="54051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pict>
          <v:shape id="Рисунок 20" o:spid="_x0000_i1028" type="#_x0000_t75" style="width:75.75pt;height:88.5pt;visibility:visible" o:bordertopcolor="red" o:borderleftcolor="red" o:borderbottomcolor="red" o:borderrightcolor="red">
            <v:imagedata r:id="rId7" o:title="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pict>
          <v:shape id="Рисунок 21" o:spid="_x0000_i1029" type="#_x0000_t75" style="width:76.5pt;height:86.25pt;visibility:visible" o:bordertopcolor="#f06" o:borderleftcolor="#f06" o:borderbottomcolor="#f06" o:borderrightcolor="#f06">
            <v:imagedata r:id="rId8" o:title="" croptop="4769f" cropbottom="44068f" cropleft="28554f" cropright="25500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pict>
          <v:shape id="Рисунок 22" o:spid="_x0000_i1030" type="#_x0000_t75" style="width:78pt;height:84pt;visibility:visible" o:bordertopcolor="#f06" o:borderleftcolor="#f06" o:borderbottomcolor="#f06" o:borderrightcolor="#f06">
            <v:imagedata r:id="rId9" o:title=""/>
            <w10:bordertop type="single" width="2"/>
            <w10:borderleft type="single" width="2"/>
            <w10:borderbottom type="single" width="2"/>
            <w10:borderright type="single" width="2"/>
          </v:shape>
        </w:pict>
      </w:r>
    </w:p>
    <w:p w:rsidR="009766C9" w:rsidRPr="00246C02" w:rsidRDefault="009766C9" w:rsidP="00246C02">
      <w:pPr>
        <w:rPr>
          <w:b/>
          <w:noProof/>
          <w:color w:val="0000FF"/>
          <w:sz w:val="24"/>
          <w:szCs w:val="24"/>
          <w:lang w:eastAsia="ru-RU"/>
        </w:rPr>
      </w:pPr>
      <w:r w:rsidRPr="00246C02">
        <w:rPr>
          <w:b/>
          <w:noProof/>
          <w:color w:val="0000FF"/>
          <w:sz w:val="24"/>
          <w:szCs w:val="24"/>
          <w:lang w:eastAsia="ru-RU"/>
        </w:rPr>
        <w:t xml:space="preserve">ДЕМЕНТЬЕВА С.В.          </w:t>
      </w:r>
      <w:r>
        <w:rPr>
          <w:b/>
          <w:noProof/>
          <w:color w:val="0000FF"/>
          <w:sz w:val="24"/>
          <w:szCs w:val="24"/>
          <w:lang w:eastAsia="ru-RU"/>
        </w:rPr>
        <w:t xml:space="preserve"> </w:t>
      </w:r>
      <w:r w:rsidRPr="00246C02">
        <w:rPr>
          <w:b/>
          <w:noProof/>
          <w:color w:val="0000FF"/>
          <w:sz w:val="24"/>
          <w:szCs w:val="24"/>
          <w:lang w:eastAsia="ru-RU"/>
        </w:rPr>
        <w:t xml:space="preserve">УНУКОВИЧ  З.П.                </w:t>
      </w:r>
      <w:r>
        <w:rPr>
          <w:b/>
          <w:noProof/>
          <w:color w:val="0000FF"/>
          <w:sz w:val="24"/>
          <w:szCs w:val="24"/>
          <w:lang w:eastAsia="ru-RU"/>
        </w:rPr>
        <w:t xml:space="preserve"> </w:t>
      </w:r>
      <w:r w:rsidRPr="00246C02">
        <w:rPr>
          <w:b/>
          <w:noProof/>
          <w:color w:val="0000FF"/>
          <w:sz w:val="24"/>
          <w:szCs w:val="24"/>
          <w:lang w:eastAsia="ru-RU"/>
        </w:rPr>
        <w:t xml:space="preserve">СУЧКОВА Л.И.             </w:t>
      </w:r>
      <w:r>
        <w:rPr>
          <w:b/>
          <w:noProof/>
          <w:color w:val="0000FF"/>
          <w:sz w:val="24"/>
          <w:szCs w:val="24"/>
          <w:lang w:eastAsia="ru-RU"/>
        </w:rPr>
        <w:t xml:space="preserve">   </w:t>
      </w:r>
      <w:r w:rsidRPr="00246C02">
        <w:rPr>
          <w:b/>
          <w:noProof/>
          <w:color w:val="0000FF"/>
          <w:sz w:val="24"/>
          <w:szCs w:val="24"/>
          <w:lang w:eastAsia="ru-RU"/>
        </w:rPr>
        <w:t>БЕДРИНА Л.В.</w:t>
      </w:r>
    </w:p>
    <w:p w:rsidR="009766C9" w:rsidRDefault="009766C9" w:rsidP="00246C02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14" o:spid="_x0000_i1031" type="#_x0000_t75" style="width:82.5pt;height:87.75pt;visibility:visible" o:bordertopcolor="#f06" o:borderleftcolor="#f06" o:borderbottomcolor="#f06" o:borderrightcolor="#f06">
            <v:imagedata r:id="rId10" o:title="" cropright="5896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                        </w:t>
      </w:r>
      <w:r>
        <w:rPr>
          <w:noProof/>
          <w:lang w:eastAsia="ru-RU"/>
        </w:rPr>
        <w:pict>
          <v:shape id="Рисунок 23" o:spid="_x0000_i1032" type="#_x0000_t75" style="width:77.25pt;height:87pt;visibility:visible" o:bordertopcolor="#f06" o:borderleftcolor="#f06" o:borderbottomcolor="#f06" o:borderrightcolor="#f06">
            <v:imagedata r:id="rId11" o:title="" croptop="5052f" cropbottom="41397f" cropleft="28763f" cropright="22654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                    </w:t>
      </w:r>
      <w:r>
        <w:rPr>
          <w:noProof/>
          <w:lang w:eastAsia="ru-RU"/>
        </w:rPr>
        <w:pict>
          <v:shape id="Рисунок 24" o:spid="_x0000_i1033" type="#_x0000_t75" style="width:90.75pt;height:84.75pt;visibility:visible" o:bordertopcolor="#f06" o:borderleftcolor="#f06" o:borderbottomcolor="#f06" o:borderrightcolor="#f06">
            <v:imagedata r:id="rId12" o:title="" croptop="15982f" cropbottom="43253f" cropleft="16787f" cropright="43757f"/>
            <w10:bordertop type="single" width="2"/>
            <w10:borderleft type="single" width="2"/>
            <w10:borderbottom type="single" width="2"/>
            <w10:borderright type="single" width="2"/>
          </v:shape>
        </w:pict>
      </w:r>
    </w:p>
    <w:p w:rsidR="009766C9" w:rsidRPr="00B10536" w:rsidRDefault="009766C9">
      <w:pPr>
        <w:rPr>
          <w:noProof/>
          <w:lang w:eastAsia="ru-RU"/>
        </w:rPr>
      </w:pPr>
      <w:r w:rsidRPr="00246C02">
        <w:rPr>
          <w:b/>
          <w:noProof/>
          <w:color w:val="0000FF"/>
          <w:sz w:val="24"/>
          <w:szCs w:val="24"/>
          <w:lang w:eastAsia="ru-RU"/>
        </w:rPr>
        <w:t xml:space="preserve">СТАРОВОЙТОВА Т.Д.                  </w:t>
      </w:r>
      <w:r>
        <w:rPr>
          <w:b/>
          <w:noProof/>
          <w:color w:val="0000FF"/>
          <w:sz w:val="24"/>
          <w:szCs w:val="24"/>
          <w:lang w:eastAsia="ru-RU"/>
        </w:rPr>
        <w:t xml:space="preserve">      </w:t>
      </w:r>
      <w:r w:rsidRPr="00246C02">
        <w:rPr>
          <w:b/>
          <w:noProof/>
          <w:color w:val="0000FF"/>
          <w:sz w:val="24"/>
          <w:szCs w:val="24"/>
          <w:lang w:eastAsia="ru-RU"/>
        </w:rPr>
        <w:t>АГАФОНОВА.О.Г.</w:t>
      </w:r>
      <w:r>
        <w:rPr>
          <w:b/>
          <w:noProof/>
          <w:color w:val="0000FF"/>
          <w:sz w:val="24"/>
          <w:szCs w:val="24"/>
          <w:lang w:eastAsia="ru-RU"/>
        </w:rPr>
        <w:t xml:space="preserve">                            </w:t>
      </w:r>
      <w:r w:rsidRPr="00246C02">
        <w:rPr>
          <w:b/>
          <w:noProof/>
          <w:color w:val="0000FF"/>
          <w:sz w:val="24"/>
          <w:szCs w:val="24"/>
          <w:lang w:eastAsia="ru-RU"/>
        </w:rPr>
        <w:t>ИГОШИНА ЛЮБА.</w:t>
      </w:r>
    </w:p>
    <w:p w:rsidR="009766C9" w:rsidRDefault="009766C9" w:rsidP="00246C02">
      <w:pPr>
        <w:jc w:val="center"/>
        <w:rPr>
          <w:b/>
          <w:noProof/>
          <w:color w:val="FF0000"/>
          <w:sz w:val="36"/>
          <w:szCs w:val="36"/>
          <w:lang w:eastAsia="ru-RU"/>
        </w:rPr>
      </w:pPr>
      <w:r w:rsidRPr="00246C02">
        <w:rPr>
          <w:b/>
          <w:noProof/>
          <w:color w:val="FF0000"/>
          <w:sz w:val="36"/>
          <w:szCs w:val="36"/>
          <w:lang w:eastAsia="ru-RU"/>
        </w:rPr>
        <w:t>А ТАКЖЕ:</w:t>
      </w:r>
    </w:p>
    <w:p w:rsidR="009766C9" w:rsidRDefault="009766C9" w:rsidP="00EB4C0B">
      <w:pPr>
        <w:jc w:val="center"/>
        <w:rPr>
          <w:b/>
          <w:noProof/>
          <w:color w:val="0000FF"/>
          <w:sz w:val="24"/>
          <w:szCs w:val="24"/>
          <w:lang w:eastAsia="ru-RU"/>
        </w:rPr>
      </w:pPr>
      <w:r w:rsidRPr="00EB4C0B">
        <w:rPr>
          <w:b/>
          <w:noProof/>
          <w:color w:val="0000FF"/>
          <w:sz w:val="24"/>
          <w:szCs w:val="24"/>
          <w:lang w:eastAsia="ru-RU"/>
        </w:rPr>
        <w:t>АДМИНИСТРАЦИЯ ШКОЛЫ-ИНТЕРНАТА, УЧАЩИЕСЯ  И ИХ РОДИТЕЛИ, СОТРУДНИКИ, ПЕДАГОГИ, ГОСТИ.</w:t>
      </w:r>
    </w:p>
    <w:p w:rsidR="009766C9" w:rsidRDefault="009766C9" w:rsidP="00EB4C0B">
      <w:pPr>
        <w:jc w:val="center"/>
        <w:rPr>
          <w:b/>
          <w:noProof/>
          <w:color w:val="0000FF"/>
          <w:sz w:val="24"/>
          <w:szCs w:val="24"/>
          <w:lang w:eastAsia="ru-RU"/>
        </w:rPr>
      </w:pPr>
      <w:r w:rsidRPr="00461E59">
        <w:rPr>
          <w:b/>
          <w:noProof/>
          <w:color w:val="0000FF"/>
          <w:sz w:val="24"/>
          <w:szCs w:val="24"/>
          <w:lang w:eastAsia="ru-RU"/>
        </w:rPr>
        <w:pict>
          <v:shape id="Рисунок 26" o:spid="_x0000_i1034" type="#_x0000_t75" style="width:385.5pt;height:291.75pt;visibility:visible" o:bordertopcolor="#f06" o:borderleftcolor="#f06" o:borderbottomcolor="#f06" o:borderrightcolor="#f06">
            <v:imagedata r:id="rId13" o:title="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Pr="000F02B4" w:rsidRDefault="009766C9" w:rsidP="00EB4C0B">
      <w:pPr>
        <w:jc w:val="center"/>
        <w:rPr>
          <w:b/>
          <w:noProof/>
          <w:color w:val="FF0000"/>
          <w:sz w:val="36"/>
          <w:szCs w:val="36"/>
          <w:lang w:eastAsia="ru-RU"/>
        </w:rPr>
      </w:pPr>
      <w:r>
        <w:rPr>
          <w:b/>
          <w:noProof/>
          <w:color w:val="FF0000"/>
          <w:sz w:val="36"/>
          <w:szCs w:val="36"/>
          <w:lang w:eastAsia="ru-RU"/>
        </w:rPr>
        <w:t>И, КОНЕЧНО, МАСЛЕНИЦА!</w:t>
      </w:r>
    </w:p>
    <w:p w:rsidR="009766C9" w:rsidRPr="002F3262" w:rsidRDefault="009766C9" w:rsidP="00A7335F">
      <w:pPr>
        <w:rPr>
          <w:b/>
          <w:noProof/>
          <w:color w:val="0000FF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69" o:spid="_x0000_i1035" type="#_x0000_t75" alt="http://t2.gstatic.com/images?q=tbn:ANd9GcSVPrIS70edjJHX62LFs5zyVL0JpMw_-gCe2QB9YT39cSm_Vz1_kA" style="width:114.75pt;height:155.25pt;visibility:visible">
            <v:imagedata r:id="rId14" o:title=""/>
          </v:shape>
        </w:pict>
      </w:r>
      <w:r>
        <w:rPr>
          <w:b/>
          <w:noProof/>
          <w:color w:val="0000FF"/>
          <w:sz w:val="24"/>
          <w:szCs w:val="24"/>
          <w:lang w:eastAsia="ru-RU"/>
        </w:rPr>
        <w:t xml:space="preserve">       </w:t>
      </w:r>
      <w:r w:rsidRPr="00461E59">
        <w:rPr>
          <w:b/>
          <w:noProof/>
          <w:color w:val="0000FF"/>
          <w:sz w:val="24"/>
          <w:szCs w:val="24"/>
          <w:lang w:eastAsia="ru-RU"/>
        </w:rPr>
        <w:pict>
          <v:shape id="Рисунок 27" o:spid="_x0000_i1036" type="#_x0000_t75" style="width:175.5pt;height:201pt;visibility:visible" o:bordertopcolor="#f06" o:borderleftcolor="#f06" o:borderbottomcolor="#f06" o:borderrightcolor="#f06">
            <v:imagedata r:id="rId15" o:title="" cropleft="16536f" cropright="6219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pict>
          <v:shape id="Рисунок 70" o:spid="_x0000_i1037" type="#_x0000_t75" alt="http://t0.gstatic.com/images?q=tbn:ANd9GcQqaqpDQiEGfSA1exlFM42uvzwJ-9LqLiaMWRoOpccvR6roOuMm_w" style="width:111.75pt;height:160.5pt;visibility:visible">
            <v:imagedata r:id="rId16" o:title=""/>
          </v:shape>
        </w:pict>
      </w:r>
    </w:p>
    <w:p w:rsidR="009766C9" w:rsidRDefault="009766C9" w:rsidP="000F02B4">
      <w:pPr>
        <w:jc w:val="center"/>
        <w:rPr>
          <w:b/>
          <w:noProof/>
          <w:color w:val="0000FF"/>
          <w:sz w:val="36"/>
          <w:szCs w:val="36"/>
          <w:lang w:eastAsia="ru-RU"/>
        </w:rPr>
      </w:pPr>
      <w:r w:rsidRPr="00B10536">
        <w:rPr>
          <w:b/>
          <w:noProof/>
          <w:color w:val="0000FF"/>
          <w:sz w:val="36"/>
          <w:szCs w:val="36"/>
          <w:lang w:eastAsia="ru-RU"/>
        </w:rPr>
        <w:t>ХОД ПРАЗДНИКА:</w:t>
      </w:r>
    </w:p>
    <w:p w:rsidR="009766C9" w:rsidRPr="002F3262" w:rsidRDefault="009766C9" w:rsidP="00413A2C">
      <w:pPr>
        <w:rPr>
          <w:b/>
          <w:noProof/>
          <w:color w:val="FF0000"/>
          <w:sz w:val="24"/>
          <w:szCs w:val="24"/>
          <w:lang w:eastAsia="ru-RU"/>
        </w:rPr>
      </w:pPr>
      <w:r w:rsidRPr="002F3262">
        <w:rPr>
          <w:b/>
          <w:noProof/>
          <w:color w:val="FF0000"/>
          <w:sz w:val="24"/>
          <w:szCs w:val="24"/>
          <w:lang w:eastAsia="ru-RU"/>
        </w:rPr>
        <w:t>ВЫХОДЯТ ВЕДУЩИЕ:</w:t>
      </w:r>
    </w:p>
    <w:p w:rsidR="009766C9" w:rsidRPr="002F3262" w:rsidRDefault="009766C9" w:rsidP="00B10536">
      <w:pPr>
        <w:rPr>
          <w:b/>
          <w:noProof/>
          <w:color w:val="0000FF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8" o:spid="_x0000_i1038" type="#_x0000_t75" style="width:78pt;height:82.5pt;visibility:visible" o:bordertopcolor="#f06" o:borderleftcolor="#f06" o:borderbottomcolor="#f06" o:borderrightcolor="#f06">
            <v:imagedata r:id="rId6" o:title="" croptop="14599f" cropbottom="36069f" cropleft="1157f" cropright="54051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    </w:t>
      </w:r>
      <w:r>
        <w:rPr>
          <w:b/>
          <w:noProof/>
          <w:color w:val="0000FF"/>
          <w:sz w:val="24"/>
          <w:szCs w:val="24"/>
          <w:lang w:eastAsia="ru-RU"/>
        </w:rPr>
        <w:t xml:space="preserve"> </w:t>
      </w:r>
      <w:r>
        <w:rPr>
          <w:noProof/>
          <w:color w:val="0000FF"/>
          <w:sz w:val="24"/>
          <w:szCs w:val="24"/>
          <w:lang w:eastAsia="ru-RU"/>
        </w:rPr>
        <w:t xml:space="preserve">- </w:t>
      </w:r>
      <w:r>
        <w:rPr>
          <w:noProof/>
          <w:lang w:eastAsia="ru-RU"/>
        </w:rPr>
        <w:t>Кажется, совсем недавно мы встречали Новый год, радовались рождественским праздникам и русской зиме с ееснегами, санками, играми, сильными ветрами и темными северными ночами. Но вот появилось солнце, яркое, веселое, и мы поняли, что наступила Весна! А Весну, как дорогую гостью, надо встречать!</w:t>
      </w:r>
    </w:p>
    <w:p w:rsidR="009766C9" w:rsidRDefault="009766C9" w:rsidP="00B10536">
      <w:pPr>
        <w:rPr>
          <w:noProof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9" o:spid="_x0000_i1039" type="#_x0000_t75" style="width:78pt;height:84pt;visibility:visible" o:bordertopcolor="#f06" o:borderleftcolor="#f06" o:borderbottomcolor="#f06" o:borderrightcolor="#f06">
            <v:imagedata r:id="rId9" o:title="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sz w:val="24"/>
          <w:szCs w:val="24"/>
          <w:lang w:eastAsia="ru-RU"/>
        </w:rPr>
        <w:tab/>
        <w:t xml:space="preserve">- </w:t>
      </w:r>
      <w:r w:rsidRPr="00B10536">
        <w:rPr>
          <w:noProof/>
          <w:sz w:val="24"/>
          <w:szCs w:val="24"/>
          <w:lang w:eastAsia="ru-RU"/>
        </w:rPr>
        <w:t>Здравствуйте, люди добрые!</w:t>
      </w:r>
      <w:r>
        <w:rPr>
          <w:noProof/>
          <w:sz w:val="24"/>
          <w:szCs w:val="24"/>
          <w:lang w:eastAsia="ru-RU"/>
        </w:rPr>
        <w:t xml:space="preserve">Благодарю Вас. Что пришли по старинному народному русскому обычаю Зиму-матушку проводить и Весну-красну встретить! Еще у древних славян был многодневный весенний праздник,знаменовавщий собой проводы зимы. Из далеких языческих времен пришла к нам русская Масленица. Народ любил ее и величал ласково: честная Масленица, веселая касаточка, перепелочка, перебируха, ясочка. </w:t>
      </w:r>
    </w:p>
    <w:p w:rsidR="009766C9" w:rsidRDefault="009766C9" w:rsidP="00B10536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- Но где же она, наша Масленица? Вот она, наша красавица! </w:t>
      </w:r>
    </w:p>
    <w:p w:rsidR="009766C9" w:rsidRDefault="009766C9" w:rsidP="004F377A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                             </w:t>
      </w:r>
      <w:r w:rsidRPr="00461E59">
        <w:rPr>
          <w:noProof/>
          <w:sz w:val="24"/>
          <w:szCs w:val="24"/>
          <w:lang w:eastAsia="ru-RU"/>
        </w:rPr>
        <w:pict>
          <v:shape id="Рисунок 7" o:spid="_x0000_i1040" type="#_x0000_t75" style="width:241.5pt;height:277.5pt;visibility:visible" o:bordertopcolor="red" o:borderleftcolor="red" o:borderbottomcolor="red" o:borderrightcolor="red">
            <v:imagedata r:id="rId17" o:title="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sz w:val="24"/>
          <w:szCs w:val="24"/>
          <w:lang w:eastAsia="ru-RU"/>
        </w:rPr>
        <w:t xml:space="preserve">  </w:t>
      </w:r>
    </w:p>
    <w:p w:rsidR="009766C9" w:rsidRPr="0046660C" w:rsidRDefault="009766C9" w:rsidP="004F377A">
      <w:pPr>
        <w:rPr>
          <w:b/>
          <w:noProof/>
          <w:color w:val="0000FF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-  </w:t>
      </w:r>
      <w:r w:rsidRPr="005A5621">
        <w:rPr>
          <w:noProof/>
          <w:sz w:val="24"/>
          <w:szCs w:val="24"/>
          <w:lang w:eastAsia="ru-RU"/>
        </w:rPr>
        <w:t>Косточки у нее перепели</w:t>
      </w:r>
      <w:r>
        <w:rPr>
          <w:noProof/>
          <w:sz w:val="24"/>
          <w:szCs w:val="24"/>
          <w:lang w:eastAsia="ru-RU"/>
        </w:rPr>
        <w:t>ные, и тельце грешневое, уста сахарные.                                                        Тридцати она братьям сестра, сорока бабушкам внучка, трёх материна дочка.                                         И шелковая на ней сорочка, сафьяновые сапожки, царские сережки.</w:t>
      </w:r>
    </w:p>
    <w:p w:rsidR="009766C9" w:rsidRPr="002F3262" w:rsidRDefault="009766C9" w:rsidP="00B10536">
      <w:pPr>
        <w:rPr>
          <w:b/>
          <w:noProof/>
          <w:color w:val="FF0000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-Вот какая красавица, наша Масленица. Дорогая наша Масленица.                                                           Авдотьюшка Изотьевна, Дуня белая, Дуня румяная.                                                                                     Коса длинная, трехаршинная.Лента алая, двухполтинная.                                                                          Платок беленький, новомодненький.Брови черные, наведенные.                                                                        </w:t>
      </w:r>
      <w:r w:rsidRPr="002F3262">
        <w:rPr>
          <w:noProof/>
          <w:sz w:val="24"/>
          <w:szCs w:val="24"/>
          <w:lang w:eastAsia="ru-RU"/>
        </w:rPr>
        <w:t>Шуба синяя, латки красные. Лапти частые, головастые. Портянки белые, набеленные.</w:t>
      </w:r>
      <w:r w:rsidRPr="002F3262">
        <w:rPr>
          <w:b/>
          <w:noProof/>
          <w:sz w:val="24"/>
          <w:szCs w:val="24"/>
          <w:lang w:eastAsia="ru-RU"/>
        </w:rPr>
        <w:t xml:space="preserve">  </w:t>
      </w:r>
    </w:p>
    <w:p w:rsidR="009766C9" w:rsidRPr="002F3262" w:rsidRDefault="009766C9" w:rsidP="00B10536">
      <w:pPr>
        <w:rPr>
          <w:b/>
          <w:noProof/>
          <w:color w:val="FF0000"/>
          <w:sz w:val="24"/>
          <w:szCs w:val="24"/>
          <w:lang w:eastAsia="ru-RU"/>
        </w:rPr>
      </w:pPr>
      <w:r w:rsidRPr="002F3262">
        <w:rPr>
          <w:b/>
          <w:noProof/>
          <w:color w:val="FF0000"/>
          <w:sz w:val="24"/>
          <w:szCs w:val="24"/>
          <w:lang w:eastAsia="ru-RU"/>
        </w:rPr>
        <w:t xml:space="preserve">ВХОДЯТ ТРИ ГОСТЯ:               </w:t>
      </w:r>
    </w:p>
    <w:p w:rsidR="009766C9" w:rsidRDefault="009766C9">
      <w:pPr>
        <w:rPr>
          <w:noProof/>
          <w:lang w:eastAsia="ru-RU"/>
        </w:rPr>
      </w:pPr>
      <w:r w:rsidRPr="00461E59">
        <w:rPr>
          <w:noProof/>
          <w:sz w:val="24"/>
          <w:szCs w:val="24"/>
          <w:lang w:eastAsia="ru-RU"/>
        </w:rPr>
        <w:pict>
          <v:shape id="Рисунок 12" o:spid="_x0000_i1041" type="#_x0000_t75" style="width:78pt;height:88.5pt;visibility:visible">
            <v:imagedata r:id="rId18" o:title=""/>
          </v:shape>
        </w:pict>
      </w:r>
      <w:r>
        <w:rPr>
          <w:noProof/>
          <w:lang w:eastAsia="ru-RU"/>
        </w:rPr>
        <w:t xml:space="preserve">         -А мы Масленицу встречали, на горушке побывали,                             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    </w:t>
      </w:r>
      <w:r w:rsidRPr="00407853">
        <w:rPr>
          <w:noProof/>
          <w:lang w:eastAsia="ru-RU"/>
        </w:rPr>
        <w:t>Б</w:t>
      </w:r>
      <w:r>
        <w:rPr>
          <w:noProof/>
          <w:lang w:eastAsia="ru-RU"/>
        </w:rPr>
        <w:t>лином гору выстилали, сыром гору набивали, маслом гору поливали.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13" o:spid="_x0000_i1042" type="#_x0000_t75" style="width:76.5pt;height:86.25pt;visibility:visible" o:bordertopcolor="#f06" o:borderleftcolor="#f06" o:borderbottomcolor="#f06" o:borderrightcolor="#f06">
            <v:imagedata r:id="rId8" o:title="" croptop="4769f" cropbottom="44068f" cropleft="28554f" cropright="25500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ab/>
        <w:t xml:space="preserve">-И уж на еделю гульба, на весь мир напечены хлеба,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И народом площадь полна.  Врыты столы широкие,                                                  </w:t>
      </w:r>
      <w:r>
        <w:rPr>
          <w:noProof/>
          <w:lang w:eastAsia="ru-RU"/>
        </w:rPr>
        <w:tab/>
        <w:t xml:space="preserve">                             Накатаны горы высокие,                                                                                                            </w:t>
      </w:r>
      <w:r>
        <w:rPr>
          <w:noProof/>
          <w:lang w:eastAsia="ru-RU"/>
        </w:rPr>
        <w:tab/>
        <w:t xml:space="preserve">                             Качели уже качаются, детвора в балаган не вмещается,                                                                                              </w:t>
      </w:r>
      <w:r>
        <w:rPr>
          <w:noProof/>
          <w:lang w:eastAsia="ru-RU"/>
        </w:rPr>
        <w:tab/>
        <w:t xml:space="preserve">                             Едет Масленица, едет сырная, разгульная, а не смирная.                                                                                          </w:t>
      </w:r>
      <w:r>
        <w:rPr>
          <w:noProof/>
          <w:lang w:eastAsia="ru-RU"/>
        </w:rPr>
        <w:tab/>
        <w:t xml:space="preserve">                             Прощайся, народ, с тоской! Праздник общий, мирской!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15" o:spid="_x0000_i1043" type="#_x0000_t75" style="width:77.25pt;height:87pt;visibility:visible" o:bordertopcolor="#f06" o:borderleftcolor="#f06" o:borderbottomcolor="#f06" o:borderrightcolor="#f06">
            <v:imagedata r:id="rId11" o:title="" croptop="5052f" cropbottom="41397f" cropleft="28763f" cropright="22654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ab/>
        <w:t xml:space="preserve">-И все-таки самый важный – праздник семейный, домашний.                                                                                   </w:t>
      </w:r>
      <w:r>
        <w:rPr>
          <w:noProof/>
          <w:lang w:eastAsia="ru-RU"/>
        </w:rPr>
        <w:tab/>
        <w:t xml:space="preserve">                             Ведется порядком строгим давно. Не нами, а умными заведено.</w:t>
      </w:r>
    </w:p>
    <w:p w:rsidR="009766C9" w:rsidRDefault="009766C9">
      <w:pPr>
        <w:rPr>
          <w:noProof/>
          <w:sz w:val="24"/>
          <w:szCs w:val="24"/>
          <w:lang w:eastAsia="ru-RU"/>
        </w:rPr>
      </w:pPr>
      <w:r w:rsidRPr="00461E59">
        <w:rPr>
          <w:noProof/>
          <w:sz w:val="24"/>
          <w:szCs w:val="24"/>
          <w:lang w:eastAsia="ru-RU"/>
        </w:rPr>
        <w:pict>
          <v:shape id="Рисунок 16" o:spid="_x0000_i1044" type="#_x0000_t75" style="width:81.75pt;height:88.5pt;visibility:visible">
            <v:imagedata r:id="rId19" o:title=""/>
          </v:shape>
        </w:pict>
      </w:r>
      <w:r>
        <w:rPr>
          <w:noProof/>
          <w:sz w:val="24"/>
          <w:szCs w:val="24"/>
          <w:lang w:eastAsia="ru-RU"/>
        </w:rPr>
        <w:t xml:space="preserve">    - Масленица была самым веселым, разгульным праздником. В народе говорили: «Хоть с себя заложить, а Масленицу проводить». Считалось, что если плохо отпраздновать ее, то придется жить в горькой беде. Самая примечательная черта праздника – обжорство. Это должно символизировать сытую жизнь в течение года.</w:t>
      </w:r>
    </w:p>
    <w:p w:rsidR="009766C9" w:rsidRDefault="009766C9">
      <w:pPr>
        <w:rPr>
          <w:noProof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7" o:spid="_x0000_i1045" type="#_x0000_t75" style="width:78pt;height:84pt;visibility:visible" o:bordertopcolor="#f06" o:borderleftcolor="#f06" o:borderbottomcolor="#f06" o:borderrightcolor="#f06">
            <v:imagedata r:id="rId9" o:title="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sz w:val="24"/>
          <w:szCs w:val="24"/>
          <w:lang w:eastAsia="ru-RU"/>
        </w:rPr>
        <w:tab/>
        <w:t xml:space="preserve">- Масляная неделя начиналась с приготовления блинов. Рецепт у каждой хозяйки был свой, но во всех случаях они должны были выйти белыми, рыхлыми, вкусными. А вот как раньше пекли блины. </w:t>
      </w:r>
    </w:p>
    <w:p w:rsidR="009766C9" w:rsidRPr="002F3262" w:rsidRDefault="009766C9">
      <w:pPr>
        <w:rPr>
          <w:b/>
          <w:noProof/>
          <w:color w:val="FF0000"/>
          <w:sz w:val="24"/>
          <w:szCs w:val="24"/>
          <w:lang w:eastAsia="ru-RU"/>
        </w:rPr>
      </w:pPr>
      <w:r w:rsidRPr="002F3262">
        <w:rPr>
          <w:b/>
          <w:noProof/>
          <w:color w:val="FF0000"/>
          <w:sz w:val="24"/>
          <w:szCs w:val="24"/>
          <w:lang w:eastAsia="ru-RU"/>
        </w:rPr>
        <w:t>ВХОДЯТ ХОЗЯЙКИ: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30" o:spid="_x0000_i1046" type="#_x0000_t75" style="width:84pt;height:88.5pt;visibility:visible">
            <v:imagedata r:id="rId20" o:title="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31" o:spid="_x0000_i1047" type="#_x0000_t75" style="width:90.75pt;height:84.75pt;visibility:visible" o:bordertopcolor="#f06" o:borderleftcolor="#f06" o:borderbottomcolor="#f06" o:borderrightcolor="#f06">
            <v:imagedata r:id="rId12" o:title="" croptop="15982f" cropbottom="43253f" cropleft="16787f" cropright="43757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18" o:spid="_x0000_i1048" type="#_x0000_t75" style="width:78pt;height:88.5pt;visibility:visible">
            <v:imagedata r:id="rId21" o:title=""/>
          </v:shape>
        </w:pic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pict>
          <v:shape id="Рисунок 19" o:spid="_x0000_i1049" type="#_x0000_t75" style="width:81pt;height:88.5pt;visibility:visible">
            <v:imagedata r:id="rId22" o:title="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25" o:spid="_x0000_i1050" type="#_x0000_t75" style="width:77.25pt;height:87pt;visibility:visible" o:bordertopcolor="#f06" o:borderleftcolor="#f06" o:borderbottomcolor="#f06" o:borderrightcolor="#f06">
            <v:imagedata r:id="rId11" o:title="" croptop="5052f" cropbottom="41397f" cropleft="28763f" cropright="22654f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>
        <w:rPr>
          <w:noProof/>
          <w:lang w:eastAsia="ru-RU"/>
        </w:rPr>
        <w:t xml:space="preserve">      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- Я поставлю тесто на снеговой воде, когда взойдет месяц.                                                                            Месяц ты месяц, золотые рожки! Выгляни в окошко, подуй на опару!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- А я пойду вечером готовить тесто к речке.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- А я к колодцу.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- А я пойду к озеру и буду ждать, когда появятся на небе звезды.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- Я первый блин вынесу на двор и положу на землю в дар Весне, чтобысолнце сорее пригревало поля. Иди, сынок, с блином на огород.</w:t>
      </w:r>
    </w:p>
    <w:p w:rsidR="009766C9" w:rsidRDefault="009766C9">
      <w:pPr>
        <w:rPr>
          <w:noProof/>
          <w:lang w:eastAsia="ru-RU"/>
        </w:rPr>
      </w:pPr>
      <w:r w:rsidRPr="00153E37">
        <w:rPr>
          <w:b/>
          <w:noProof/>
          <w:color w:val="FF0000"/>
          <w:lang w:eastAsia="ru-RU"/>
        </w:rPr>
        <w:t>ЗВУЧИТ ПЕСНЯ: «ОЙ, БЛИНЫ, БЛИНЫ, БЛИНЫ…», ВСЕ ПЛЯШУТ.</w:t>
      </w:r>
      <w:r w:rsidRPr="004F377A">
        <w:rPr>
          <w:noProof/>
          <w:lang w:eastAsia="ru-RU"/>
        </w:rPr>
        <w:t xml:space="preserve"> </w:t>
      </w:r>
    </w:p>
    <w:p w:rsidR="009766C9" w:rsidRDefault="009766C9" w:rsidP="00EB70F4">
      <w:pPr>
        <w:jc w:val="center"/>
        <w:rPr>
          <w:b/>
          <w:noProof/>
          <w:color w:val="FF0000"/>
          <w:lang w:eastAsia="ru-RU"/>
        </w:rPr>
      </w:pPr>
      <w:r>
        <w:rPr>
          <w:noProof/>
          <w:lang w:eastAsia="ru-RU"/>
        </w:rPr>
        <w:pict>
          <v:shape id="Рисунок 32" o:spid="_x0000_i1051" type="#_x0000_t75" style="width:186pt;height:153pt;visibility:visible" o:bordertopcolor="red" o:borderleftcolor="red" o:borderbottomcolor="red" o:borderrightcolor="red">
            <v:imagedata r:id="rId23" o:title="" cropbottom="8658f" cropright="1912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pict>
          <v:shape id="Рисунок 36" o:spid="_x0000_i1052" type="#_x0000_t75" style="width:189pt;height:146.25pt;visibility:visible" o:bordertopcolor="red" o:borderleftcolor="red" o:borderbottomcolor="red" o:borderrightcolor="red">
            <v:imagedata r:id="rId24" o:title="" croptop="15536f" cropright="1744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EB70F4">
      <w:pPr>
        <w:jc w:val="center"/>
        <w:rPr>
          <w:b/>
          <w:noProof/>
          <w:color w:val="FF0000"/>
          <w:lang w:eastAsia="ru-RU"/>
        </w:rPr>
      </w:pPr>
      <w:r>
        <w:rPr>
          <w:noProof/>
          <w:lang w:eastAsia="ru-RU"/>
        </w:rPr>
        <w:pict>
          <v:shape id="Рисунок 44" o:spid="_x0000_i1053" type="#_x0000_t75" style="width:447.75pt;height:155.25pt;visibility:visible" o:bordertopcolor="#f3c" o:borderleftcolor="#f3c" o:borderbottomcolor="#f3c" o:borderrightcolor="#f3c">
            <v:imagedata r:id="rId25" o:title="" croptop="23252f" cropbottom="10771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842B2C">
      <w:pPr>
        <w:jc w:val="center"/>
        <w:rPr>
          <w:b/>
          <w:noProof/>
          <w:color w:val="FF0000"/>
          <w:lang w:eastAsia="ru-RU"/>
        </w:rPr>
      </w:pPr>
      <w:r>
        <w:rPr>
          <w:noProof/>
          <w:lang w:eastAsia="ru-RU"/>
        </w:rPr>
        <w:pict>
          <v:shape id="Рисунок 34" o:spid="_x0000_i1054" type="#_x0000_t75" style="width:187.5pt;height:154.5pt;visibility:visible" o:bordertopcolor="blue" o:borderleftcolor="blue" o:borderbottomcolor="blue" o:borderrightcolor="blue">
            <v:imagedata r:id="rId26" o:title="" croptop="17921f" cropright="21910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pict>
          <v:shape id="Рисунок 38" o:spid="_x0000_i1055" type="#_x0000_t75" style="width:180pt;height:151.5pt;visibility:visible" o:bordertopcolor="blue" o:borderleftcolor="blue" o:borderbottomcolor="blue" o:borderrightcolor="blue">
            <v:imagedata r:id="rId27" o:title="" croptop="13995f" cropright="1932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842B2C">
      <w:pPr>
        <w:jc w:val="center"/>
        <w:rPr>
          <w:b/>
          <w:noProof/>
          <w:color w:val="FF0000"/>
          <w:lang w:eastAsia="ru-RU"/>
        </w:rPr>
      </w:pPr>
      <w:r>
        <w:rPr>
          <w:noProof/>
          <w:lang w:eastAsia="ru-RU"/>
        </w:rPr>
        <w:pict>
          <v:shape id="Рисунок 35" o:spid="_x0000_i1056" type="#_x0000_t75" style="width:170.25pt;height:151.5pt;visibility:visible" o:bordertopcolor="#0c0" o:borderleftcolor="#0c0" o:borderbottomcolor="#0c0" o:borderrightcolor="#0c0">
            <v:imagedata r:id="rId28" o:title="" croptop="18206f" cropleft="20687f" cropright="3892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pict>
          <v:shape id="Рисунок 37" o:spid="_x0000_i1057" type="#_x0000_t75" style="width:195.75pt;height:144.75pt;visibility:visible" o:bordertopcolor="#0c0" o:borderleftcolor="#0c0" o:borderbottomcolor="#0c0" o:borderrightcolor="#0c0">
            <v:imagedata r:id="rId29" o:title="" croptop="12743f" cropbottom="3480f" cropright="20063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39" o:spid="_x0000_i1058" type="#_x0000_t75" style="width:87.75pt;height:90pt;visibility:visible">
            <v:imagedata r:id="rId30" o:title=""/>
          </v:shape>
        </w:pict>
      </w:r>
      <w:r>
        <w:rPr>
          <w:noProof/>
          <w:lang w:eastAsia="ru-RU"/>
        </w:rPr>
        <w:tab/>
        <w:t xml:space="preserve">- Прощай, Зима холодная. Приходи, Лето красное!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Соху мне, борону – я пахать пойду!</w:t>
      </w:r>
    </w:p>
    <w:p w:rsidR="009766C9" w:rsidRPr="00CF5074" w:rsidRDefault="009766C9">
      <w:pPr>
        <w:rPr>
          <w:b/>
          <w:noProof/>
          <w:color w:val="FF0000"/>
          <w:lang w:eastAsia="ru-RU"/>
        </w:rPr>
      </w:pPr>
      <w:r w:rsidRPr="00CF5074">
        <w:rPr>
          <w:b/>
          <w:noProof/>
          <w:color w:val="FF0000"/>
          <w:lang w:eastAsia="ru-RU"/>
        </w:rPr>
        <w:t>В</w:t>
      </w:r>
      <w:r>
        <w:rPr>
          <w:b/>
          <w:noProof/>
          <w:color w:val="FF0000"/>
          <w:lang w:eastAsia="ru-RU"/>
        </w:rPr>
        <w:t>Ы</w:t>
      </w:r>
      <w:r w:rsidRPr="00CF5074">
        <w:rPr>
          <w:b/>
          <w:noProof/>
          <w:color w:val="FF0000"/>
          <w:lang w:eastAsia="ru-RU"/>
        </w:rPr>
        <w:t>БЕГАЕТ МАЛЬЧИК, ПОДБЕГАЕТ К ХОЗЯЙКАМ, ЖАЛОБНО ПРИЧИТАЕТ: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>Тин-тинка, подай блинка!Оладышка- прибавышка, масляный кусок!                                                                          Тетушка, не скупися, масляным кусочком поделися!</w:t>
      </w:r>
    </w:p>
    <w:p w:rsidR="009766C9" w:rsidRDefault="009766C9" w:rsidP="00317515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40" o:spid="_x0000_i1059" type="#_x0000_t75" style="width:424.5pt;height:234.75pt;visibility:visible" o:bordertopcolor="#0c0" o:borderleftcolor="#0c0" o:borderbottomcolor="#0c0" o:borderrightcolor="#0c0">
            <v:imagedata r:id="rId31" o:title="" croptop="11766f" cropbottom="13851f" cropleft="7663f" cropright="2627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b/>
          <w:noProof/>
          <w:color w:val="FF0000"/>
          <w:lang w:eastAsia="ru-RU"/>
        </w:rPr>
      </w:pPr>
      <w:r w:rsidRPr="00CF5074">
        <w:rPr>
          <w:b/>
          <w:noProof/>
          <w:color w:val="FF0000"/>
          <w:lang w:eastAsia="ru-RU"/>
        </w:rPr>
        <w:t>ХОЗЯЙКИ УГОЩАЮТ ЕГО БЛИНОМ, ОН УБЕГАЕТ РАДОСТНЫЙ.</w:t>
      </w:r>
    </w:p>
    <w:p w:rsidR="009766C9" w:rsidRPr="008B2E3D" w:rsidRDefault="009766C9">
      <w:pPr>
        <w:rPr>
          <w:noProof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41" o:spid="_x0000_i1060" type="#_x0000_t75" style="width:81.75pt;height:88.5pt;visibility:visible">
            <v:imagedata r:id="rId32" o:title=""/>
          </v:shape>
        </w:pict>
      </w:r>
      <w:r>
        <w:rPr>
          <w:b/>
          <w:noProof/>
          <w:color w:val="FF0000"/>
          <w:lang w:eastAsia="ru-RU"/>
        </w:rPr>
        <w:tab/>
      </w:r>
      <w:r>
        <w:rPr>
          <w:noProof/>
          <w:sz w:val="24"/>
          <w:szCs w:val="24"/>
          <w:lang w:eastAsia="ru-RU"/>
        </w:rPr>
        <w:t>- Знаете ли вы,почему на масленицу готовят именно блины? Этот обряд связан с огнем. У нас Солнце обожествлялось издревле, и, чтобы ускорить его пробуждение, люди стремились помочь Солнцу забраться повыше на небо. Для этого Ярило-Солнце задабривали блинами, по форме напоминавшими солнечный круг.</w:t>
      </w:r>
    </w:p>
    <w:p w:rsidR="009766C9" w:rsidRPr="004777A5" w:rsidRDefault="009766C9" w:rsidP="004777A5">
      <w:pPr>
        <w:rPr>
          <w:b/>
          <w:noProof/>
          <w:color w:val="FF0000"/>
          <w:sz w:val="24"/>
          <w:szCs w:val="24"/>
          <w:lang w:eastAsia="ru-RU"/>
        </w:rPr>
      </w:pPr>
      <w:r w:rsidRPr="00461E59">
        <w:rPr>
          <w:b/>
          <w:noProof/>
          <w:color w:val="FF0000"/>
          <w:lang w:eastAsia="ru-RU"/>
        </w:rPr>
        <w:pict>
          <v:shape id="Рисунок 42" o:spid="_x0000_i1061" type="#_x0000_t75" style="width:78pt;height:84pt;visibility:visible">
            <v:imagedata r:id="rId9" o:title=""/>
          </v:shape>
        </w:pict>
      </w:r>
      <w:r>
        <w:rPr>
          <w:b/>
          <w:noProof/>
          <w:color w:val="FF0000"/>
          <w:sz w:val="24"/>
          <w:szCs w:val="24"/>
          <w:lang w:eastAsia="ru-RU"/>
        </w:rPr>
        <w:t xml:space="preserve">                </w:t>
      </w:r>
      <w:r w:rsidRPr="00BD2DF0">
        <w:rPr>
          <w:b/>
          <w:noProof/>
          <w:color w:val="FF0000"/>
          <w:sz w:val="24"/>
          <w:szCs w:val="24"/>
          <w:lang w:eastAsia="ru-RU"/>
        </w:rPr>
        <w:t>ОБРАЩАЕТСЯ К СОЛНЦУ:</w:t>
      </w:r>
      <w:r>
        <w:rPr>
          <w:b/>
          <w:noProof/>
          <w:color w:val="FF0000"/>
          <w:sz w:val="24"/>
          <w:szCs w:val="24"/>
          <w:lang w:eastAsia="ru-RU"/>
        </w:rPr>
        <w:t xml:space="preserve">                     </w:t>
      </w:r>
      <w:r w:rsidRPr="00461E59">
        <w:rPr>
          <w:b/>
          <w:noProof/>
          <w:color w:val="FF0000"/>
          <w:sz w:val="24"/>
          <w:szCs w:val="24"/>
          <w:lang w:eastAsia="ru-RU"/>
        </w:rPr>
        <w:pict>
          <v:shape id="Рисунок 50" o:spid="_x0000_i1062" type="#_x0000_t75" style="width:71.25pt;height:81pt;visibility:visible" o:bordertopcolor="yellow" o:borderleftcolor="yellow" o:borderbottomcolor="yellow" o:borderrightcolor="yellow">
            <v:imagedata r:id="rId33" o:title="" croptop="9670f" cropbottom="24910f" cropright="4515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b/>
          <w:noProof/>
          <w:color w:val="FF0000"/>
          <w:sz w:val="24"/>
          <w:szCs w:val="24"/>
          <w:lang w:eastAsia="ru-RU"/>
        </w:rPr>
        <w:t xml:space="preserve">                                                                                                             </w:t>
      </w:r>
      <w:r>
        <w:rPr>
          <w:b/>
          <w:noProof/>
          <w:color w:val="FF0000"/>
          <w:lang w:eastAsia="ru-RU"/>
        </w:rPr>
        <w:t xml:space="preserve"> </w:t>
      </w:r>
      <w:r>
        <w:rPr>
          <w:b/>
          <w:noProof/>
          <w:color w:val="FF0000"/>
          <w:lang w:eastAsia="ru-RU"/>
        </w:rPr>
        <w:tab/>
      </w:r>
      <w:r>
        <w:rPr>
          <w:b/>
          <w:noProof/>
          <w:color w:val="FF0000"/>
          <w:lang w:eastAsia="ru-RU"/>
        </w:rPr>
        <w:tab/>
      </w:r>
      <w:r>
        <w:rPr>
          <w:b/>
          <w:noProof/>
          <w:color w:val="FF0000"/>
          <w:lang w:eastAsia="ru-RU"/>
        </w:rPr>
        <w:tab/>
      </w:r>
      <w:r w:rsidRPr="00BD2DF0">
        <w:rPr>
          <w:noProof/>
          <w:sz w:val="24"/>
          <w:szCs w:val="24"/>
          <w:lang w:eastAsia="ru-RU"/>
        </w:rPr>
        <w:t>Свет и сила, Бог Ярило</w:t>
      </w:r>
      <w:r>
        <w:rPr>
          <w:noProof/>
          <w:sz w:val="24"/>
          <w:szCs w:val="24"/>
          <w:lang w:eastAsia="ru-RU"/>
        </w:rPr>
        <w:t xml:space="preserve">!                                                                       </w:t>
      </w:r>
      <w:r>
        <w:rPr>
          <w:noProof/>
          <w:sz w:val="24"/>
          <w:szCs w:val="24"/>
          <w:lang w:eastAsia="ru-RU"/>
        </w:rPr>
        <w:tab/>
        <w:t xml:space="preserve">                     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Красное Солнце наше!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             Нет тебя в мире краше!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             Даруй, Бог Света, теплое лето!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              Красное Солнце наше!                                                                  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Нет тебя в мире краше!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Краснопогодное, лето хлебородное!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 </w:t>
      </w:r>
      <w:r>
        <w:rPr>
          <w:noProof/>
          <w:sz w:val="24"/>
          <w:szCs w:val="24"/>
          <w:lang w:eastAsia="ru-RU"/>
        </w:rPr>
        <w:tab/>
        <w:t>Красное Солнце наше! Нет тебя в мире краше!</w:t>
      </w:r>
      <w:r w:rsidRPr="004777A5">
        <w:rPr>
          <w:b/>
          <w:noProof/>
          <w:color w:val="FF0000"/>
          <w:sz w:val="24"/>
          <w:szCs w:val="24"/>
          <w:lang w:eastAsia="ru-RU"/>
        </w:rPr>
        <w:t xml:space="preserve"> </w:t>
      </w:r>
    </w:p>
    <w:p w:rsidR="009766C9" w:rsidRDefault="009766C9">
      <w:pPr>
        <w:rPr>
          <w:noProof/>
          <w:lang w:eastAsia="ru-RU"/>
        </w:rPr>
      </w:pPr>
      <w:r w:rsidRPr="00461E59">
        <w:rPr>
          <w:noProof/>
          <w:color w:val="FF0000"/>
          <w:sz w:val="24"/>
          <w:szCs w:val="24"/>
          <w:lang w:eastAsia="ru-RU"/>
        </w:rPr>
        <w:pict>
          <v:shape id="Рисунок 43" o:spid="_x0000_i1063" type="#_x0000_t75" style="width:81.75pt;height:88.5pt;visibility:visible">
            <v:imagedata r:id="rId34" o:title=""/>
          </v:shape>
        </w:pict>
      </w:r>
      <w:r>
        <w:rPr>
          <w:noProof/>
          <w:color w:val="FF0000"/>
          <w:sz w:val="24"/>
          <w:szCs w:val="24"/>
          <w:lang w:eastAsia="ru-RU"/>
        </w:rPr>
        <w:tab/>
        <w:t xml:space="preserve">- </w:t>
      </w:r>
      <w:r w:rsidRPr="00BD2DF0">
        <w:rPr>
          <w:noProof/>
          <w:sz w:val="24"/>
          <w:szCs w:val="24"/>
          <w:lang w:eastAsia="ru-RU"/>
        </w:rPr>
        <w:t>Много игр и забав</w:t>
      </w:r>
      <w:r>
        <w:rPr>
          <w:noProof/>
          <w:sz w:val="24"/>
          <w:szCs w:val="24"/>
          <w:lang w:eastAsia="ru-RU"/>
        </w:rPr>
        <w:t xml:space="preserve"> было во время веселой масленичной недели. Обычно это была игра в снежки или борьба за место на санках, нередко играли за взятие снежного городка, проводились кулачные бои. Мы с вами поиграем в игры: «Цепи кованые», «Меткий стрелок» (броски мяча в корзину), перетягивание каната.</w:t>
      </w:r>
      <w:r w:rsidRPr="00317515">
        <w:rPr>
          <w:noProof/>
          <w:lang w:eastAsia="ru-RU"/>
        </w:rPr>
        <w:t xml:space="preserve"> </w:t>
      </w:r>
    </w:p>
    <w:p w:rsidR="009766C9" w:rsidRDefault="009766C9" w:rsidP="00842B2C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48" o:spid="_x0000_i1064" type="#_x0000_t75" style="width:416.25pt;height:194.25pt;visibility:visible" o:bordertopcolor="#f3c" o:borderleftcolor="#f3c" o:borderbottomcolor="#f3c" o:borderrightcolor="#f3c">
            <v:imagedata r:id="rId35" o:title="" croptop="2381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842B2C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46" o:spid="_x0000_i1065" type="#_x0000_t75" style="width:375.75pt;height:217.5pt;visibility:visible" o:bordertopcolor="#00b0f0" o:borderleftcolor="#00b0f0" o:borderbottomcolor="#00b0f0" o:borderrightcolor="#00b0f0">
            <v:imagedata r:id="rId36" o:title="" croptop="26745f" cropbottom="3631f" cropleft="21007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pict>
          <v:shape id="Рисунок 45" o:spid="_x0000_i1066" type="#_x0000_t75" style="width:414pt;height:202.5pt;visibility:visible" o:bordertopcolor="yellow" o:borderleftcolor="yellow" o:borderbottomcolor="yellow" o:borderrightcolor="yellow">
            <v:imagedata r:id="rId37" o:title="" croptop="18346f" cropbottom="15948f" cropright="18482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</w:t>
      </w:r>
    </w:p>
    <w:p w:rsidR="009766C9" w:rsidRDefault="009766C9" w:rsidP="00842B2C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47" o:spid="_x0000_i1067" type="#_x0000_t75" style="width:262.5pt;height:240pt;visibility:visible" o:bordertopcolor="#0c0" o:borderleftcolor="#0c0" o:borderbottomcolor="#0c0" o:borderrightcolor="#0c0">
            <v:imagedata r:id="rId38" o:title="" croptop="9521f" cropbottom="13845f" cropleft="26575f" cropright="4202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Pr="00CB4808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Pr="008B2E3D">
        <w:rPr>
          <w:b/>
          <w:noProof/>
          <w:color w:val="FF0000"/>
          <w:lang w:eastAsia="ru-RU"/>
        </w:rPr>
        <w:t>В ЭТУ ПРАЗДНИЧНУЮ НЕДЕЛЮ ПРИНЯТО БЫЛО ХОДИТЬ В ГОСТИ.                                                                             ВХОДЯТ ТЕЩА С ЗЯТЕМ.</w:t>
      </w:r>
    </w:p>
    <w:p w:rsidR="009766C9" w:rsidRDefault="009766C9">
      <w:pPr>
        <w:rPr>
          <w:noProof/>
          <w:sz w:val="24"/>
          <w:szCs w:val="24"/>
          <w:lang w:eastAsia="ru-RU"/>
        </w:rPr>
      </w:pPr>
      <w:r w:rsidRPr="008B2E3D">
        <w:rPr>
          <w:noProof/>
          <w:sz w:val="24"/>
          <w:szCs w:val="24"/>
          <w:lang w:eastAsia="ru-RU"/>
        </w:rPr>
        <w:t xml:space="preserve">ЗЯТЬ: </w:t>
      </w:r>
      <w:r>
        <w:rPr>
          <w:noProof/>
          <w:sz w:val="24"/>
          <w:szCs w:val="24"/>
          <w:lang w:eastAsia="ru-RU"/>
        </w:rPr>
        <w:t xml:space="preserve">Теща, это.я, зять, в гости пришел.                                                                                                                      </w:t>
      </w:r>
      <w:r>
        <w:rPr>
          <w:noProof/>
          <w:sz w:val="24"/>
          <w:szCs w:val="24"/>
          <w:lang w:eastAsia="ru-RU"/>
        </w:rPr>
        <w:tab/>
        <w:t>Теща, люли, поджаривай блины!</w:t>
      </w:r>
    </w:p>
    <w:p w:rsidR="009766C9" w:rsidRDefault="009766C9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pict>
          <v:shape id="Рисунок 51" o:spid="_x0000_i1068" type="#_x0000_t75" style="width:86.25pt;height:99pt;visibility:visible" o:bordertopcolor="#f3c" o:borderleftcolor="#f3c" o:borderbottomcolor="#f3c" o:borderrightcolor="#f3c">
            <v:imagedata r:id="rId39" o:title="" croptop="5050f" cropbottom="16788f" cropleft="13235f" cropright="23836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ТЕЩА: Теща для зятя пирог пекла.                                                                            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В этом пироге три осьмины муки,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Соли да крупы  на четыре рубля,   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>Лучку да мачку на семь рублей,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Маслица с яйцом на восемь рублей.                                               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 xml:space="preserve">Думала теща - семерым пирог не съесть,  </w:t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</w:r>
      <w:r>
        <w:rPr>
          <w:noProof/>
          <w:sz w:val="24"/>
          <w:szCs w:val="24"/>
          <w:lang w:eastAsia="ru-RU"/>
        </w:rPr>
        <w:tab/>
        <w:t>А зятюшка сел – да с присеста исъел.</w:t>
      </w:r>
    </w:p>
    <w:p w:rsidR="009766C9" w:rsidRPr="008B2E3D" w:rsidRDefault="009766C9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(ПРОГОНЯЕТ ЕГО ВЕНИКОМ).                                                                                                                  </w:t>
      </w:r>
      <w:r>
        <w:rPr>
          <w:noProof/>
          <w:sz w:val="24"/>
          <w:szCs w:val="24"/>
          <w:lang w:eastAsia="ru-RU"/>
        </w:rPr>
        <w:tab/>
        <w:t xml:space="preserve"> 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pict>
          <v:shape id="Рисунок 49" o:spid="_x0000_i1069" type="#_x0000_t75" style="width:336pt;height:231.75pt;visibility:visible" o:bordertopcolor="#00b0f0" o:borderleftcolor="#00b0f0" o:borderbottomcolor="#00b0f0" o:borderrightcolor="#00b0f0">
            <v:imagedata r:id="rId40" o:title="" croptop="7841f" cropbottom="7975f" cropleft="10921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  <w:r w:rsidRPr="00461E59">
        <w:rPr>
          <w:b/>
          <w:noProof/>
          <w:color w:val="FF0000"/>
          <w:lang w:eastAsia="ru-RU"/>
        </w:rPr>
        <w:pict>
          <v:shape id="Рисунок 52" o:spid="_x0000_i1070" type="#_x0000_t75" style="width:78pt;height:84pt;visibility:visible">
            <v:imagedata r:id="rId9" o:title=""/>
          </v:shape>
        </w:pict>
      </w:r>
      <w:r>
        <w:rPr>
          <w:noProof/>
          <w:color w:val="FF0000"/>
          <w:sz w:val="24"/>
          <w:szCs w:val="24"/>
          <w:lang w:eastAsia="ru-RU"/>
        </w:rPr>
        <w:tab/>
        <w:t xml:space="preserve">- </w:t>
      </w:r>
      <w:r w:rsidRPr="00B61293">
        <w:rPr>
          <w:noProof/>
          <w:sz w:val="24"/>
          <w:szCs w:val="24"/>
          <w:lang w:eastAsia="ru-RU"/>
        </w:rPr>
        <w:t>Не только в простых крестьянских семьях</w:t>
      </w:r>
      <w:r>
        <w:rPr>
          <w:noProof/>
          <w:sz w:val="24"/>
          <w:szCs w:val="24"/>
          <w:lang w:eastAsia="ru-RU"/>
        </w:rPr>
        <w:t>, но и в дворянских свято чтили народные традиции. Об этом пишет А.С.Пушкин, расскахывая о семье Лариных.</w:t>
      </w:r>
      <w:r>
        <w:rPr>
          <w:noProof/>
          <w:lang w:eastAsia="ru-RU"/>
        </w:rPr>
        <w:t xml:space="preserve"> </w:t>
      </w:r>
    </w:p>
    <w:p w:rsidR="009766C9" w:rsidRPr="004F377A" w:rsidRDefault="009766C9">
      <w:pPr>
        <w:rPr>
          <w:noProof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3" o:spid="_x0000_i1071" type="#_x0000_t75" style="width:80.25pt;height:197.25pt;visibility:visible" o:bordertopcolor="#0c0" o:borderleftcolor="#0c0" o:borderbottomcolor="#0c0" o:borderrightcolor="#0c0">
            <v:imagedata r:id="rId41" o:title="" croptop="18913f" cropbottom="9368f" cropleft="12708f" cropright="40540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3" o:spid="_x0000_i1072" type="#_x0000_t75" alt="http://t1.gstatic.com/images?q=tbn:ANd9GcRFbkyLBb7rMYA6BQX2N49E74dgSsdyyk3CK68KnDgndMA5ifrw_Q" style="width:143.25pt;height:143.25pt;visibility:visible" o:bordertopcolor="blue" o:borderleftcolor="blue" o:borderbottomcolor="blue" o:borderrightcolor="blue">
            <v:imagedata r:id="rId42" o:title="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</w:t>
      </w:r>
      <w:r w:rsidRPr="00EB70F4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Рисунок 33" o:spid="_x0000_i1073" type="#_x0000_t75" alt="http://t2.gstatic.com/images?q=tbn:ANd9GcQuZwRb7D1DKtcyzJgtJ3V5hBqEXH5_mNm1MRJ1xp-UO06cSsU4" style="width:171pt;height:147.75pt;visibility:visible" o:bordertopcolor="blue" o:borderleftcolor="blue" o:borderbottomcolor="blue" o:borderrightcolor="blue">
            <v:imagedata r:id="rId43" o:title="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ab/>
      </w:r>
      <w:r w:rsidRPr="004F377A">
        <w:rPr>
          <w:noProof/>
          <w:lang w:eastAsia="ru-RU"/>
        </w:rPr>
        <w:t xml:space="preserve"> 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- Они хранили в жизни мирной  привычки милой старины;                                               </w:t>
      </w:r>
      <w:r>
        <w:rPr>
          <w:noProof/>
          <w:lang w:eastAsia="ru-RU"/>
        </w:rPr>
        <w:tab/>
        <w:t xml:space="preserve">                            У них на масленице жирной водились русские блины…</w:t>
      </w:r>
    </w:p>
    <w:p w:rsidR="009766C9" w:rsidRDefault="009766C9">
      <w:pPr>
        <w:rPr>
          <w:b/>
          <w:noProof/>
          <w:color w:val="FF0000"/>
          <w:sz w:val="24"/>
          <w:szCs w:val="24"/>
          <w:lang w:eastAsia="ru-RU"/>
        </w:rPr>
      </w:pPr>
      <w:r w:rsidRPr="00B61293">
        <w:rPr>
          <w:b/>
          <w:noProof/>
          <w:color w:val="FF0000"/>
          <w:sz w:val="24"/>
          <w:szCs w:val="24"/>
          <w:lang w:eastAsia="ru-RU"/>
        </w:rPr>
        <w:t>НУ, А ГДЕ ПРАЗДНИК, ТАМ ВСЕГДА ВЕСЕЛЬЕ: ПЕСНИ, ПЛЯСКИ, ВЕСЕЛЫЕ ЧАСТУШКИ!</w:t>
      </w:r>
    </w:p>
    <w:p w:rsidR="009766C9" w:rsidRPr="00EB70F4" w:rsidRDefault="009766C9">
      <w:pPr>
        <w:rPr>
          <w:b/>
          <w:noProof/>
          <w:lang w:eastAsia="ru-RU"/>
        </w:rPr>
      </w:pPr>
      <w:r w:rsidRPr="00461E59">
        <w:rPr>
          <w:b/>
          <w:noProof/>
          <w:lang w:eastAsia="ru-RU"/>
        </w:rPr>
        <w:pict>
          <v:shape id="Рисунок 54" o:spid="_x0000_i1074" type="#_x0000_t75" style="width:464.25pt;height:264pt;visibility:visible" o:bordertopcolor="#f3c" o:borderleftcolor="#f3c" o:borderbottomcolor="#f3c" o:borderrightcolor="#f3c">
            <v:imagedata r:id="rId44" o:title="" croptop="6865f" cropbottom="17913f" cropleft="3886f" cropright="1995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Pr="00EB70F4" w:rsidRDefault="009766C9">
      <w:pPr>
        <w:rPr>
          <w:b/>
          <w:noProof/>
          <w:lang w:eastAsia="ru-RU"/>
        </w:rPr>
      </w:pPr>
      <w:r w:rsidRPr="00EB70F4">
        <w:rPr>
          <w:b/>
          <w:noProof/>
          <w:color w:val="00B0F0"/>
          <w:lang w:eastAsia="ru-RU"/>
        </w:rPr>
        <w:t xml:space="preserve">Мы на маслено неделе про блины вам пропоем.                                                                                                          Сколько съели со сметаной. Сколько с медом и чайком.                                                                                            </w:t>
      </w:r>
      <w:r w:rsidRPr="00EB70F4">
        <w:rPr>
          <w:b/>
          <w:noProof/>
          <w:lang w:eastAsia="ru-RU"/>
        </w:rPr>
        <w:tab/>
      </w:r>
      <w:r w:rsidRPr="00EB70F4">
        <w:rPr>
          <w:b/>
          <w:noProof/>
          <w:color w:val="FF3399"/>
          <w:lang w:eastAsia="ru-RU"/>
        </w:rPr>
        <w:t xml:space="preserve">Я на Масленицу съела тут блинок и там блинок.                                                                                                                </w:t>
      </w:r>
      <w:r w:rsidRPr="00EB70F4">
        <w:rPr>
          <w:b/>
          <w:noProof/>
          <w:color w:val="FF3399"/>
          <w:lang w:eastAsia="ru-RU"/>
        </w:rPr>
        <w:tab/>
        <w:t xml:space="preserve">На свое крылечко села – проломила семь досок!                                                                                            </w:t>
      </w:r>
      <w:r w:rsidRPr="00EB70F4">
        <w:rPr>
          <w:b/>
          <w:noProof/>
          <w:color w:val="00CC00"/>
          <w:lang w:eastAsia="ru-RU"/>
        </w:rPr>
        <w:t xml:space="preserve">Нет секрета никакого – блинчики нам нравятся!                                                                                </w:t>
      </w:r>
      <w:r w:rsidRPr="00EB70F4">
        <w:rPr>
          <w:b/>
          <w:noProof/>
          <w:color w:val="00CC00"/>
          <w:lang w:eastAsia="ru-RU"/>
        </w:rPr>
        <w:tab/>
        <w:t xml:space="preserve">                       Ты на масле их поджарь –ввек не приедаются.                                                                                                            </w:t>
      </w:r>
      <w:r w:rsidRPr="00EB70F4">
        <w:rPr>
          <w:b/>
          <w:noProof/>
          <w:lang w:eastAsia="ru-RU"/>
        </w:rPr>
        <w:tab/>
      </w:r>
      <w:r w:rsidRPr="00EB70F4">
        <w:rPr>
          <w:b/>
          <w:noProof/>
          <w:color w:val="FF0000"/>
          <w:lang w:eastAsia="ru-RU"/>
        </w:rPr>
        <w:t xml:space="preserve">И мы с русскими блинами в большой дружбе все живем.                                                                                    </w:t>
      </w:r>
      <w:r w:rsidRPr="00EB70F4">
        <w:rPr>
          <w:b/>
          <w:noProof/>
          <w:color w:val="FF0000"/>
          <w:lang w:eastAsia="ru-RU"/>
        </w:rPr>
        <w:tab/>
        <w:t xml:space="preserve">Самоварчики на стол, и чаек в накладку пьем.                                                                                                 </w:t>
      </w:r>
      <w:r w:rsidRPr="00EB70F4">
        <w:rPr>
          <w:b/>
          <w:noProof/>
          <w:color w:val="0066FF"/>
          <w:lang w:eastAsia="ru-RU"/>
        </w:rPr>
        <w:t>Как гречиха зацветает, просто заглядение.                                                                                                                       А гречишные блины – просто объедение</w:t>
      </w:r>
      <w:r w:rsidRPr="00EB70F4">
        <w:rPr>
          <w:b/>
          <w:noProof/>
          <w:lang w:eastAsia="ru-RU"/>
        </w:rPr>
        <w:t xml:space="preserve">.                                                                                                                               </w:t>
      </w:r>
      <w:r w:rsidRPr="00EB70F4">
        <w:rPr>
          <w:b/>
          <w:noProof/>
          <w:lang w:eastAsia="ru-RU"/>
        </w:rPr>
        <w:tab/>
      </w:r>
      <w:r w:rsidRPr="00EB70F4">
        <w:rPr>
          <w:b/>
          <w:noProof/>
          <w:color w:val="FF0066"/>
          <w:lang w:eastAsia="ru-RU"/>
        </w:rPr>
        <w:t xml:space="preserve">Рожь густая, рожь густая в поле наливается.                                                                                                        </w:t>
      </w:r>
      <w:r w:rsidRPr="00EB70F4">
        <w:rPr>
          <w:b/>
          <w:noProof/>
          <w:color w:val="FF0066"/>
          <w:lang w:eastAsia="ru-RU"/>
        </w:rPr>
        <w:tab/>
        <w:t xml:space="preserve">А с блинов душистых русских Люда поправляется.                                                                                          </w:t>
      </w:r>
      <w:r w:rsidRPr="00EB70F4">
        <w:rPr>
          <w:b/>
          <w:noProof/>
          <w:color w:val="00CC99"/>
          <w:lang w:eastAsia="ru-RU"/>
        </w:rPr>
        <w:t xml:space="preserve">А пшеница золотая солнцем нагревается.                                                                                                                         Пироги, баранки, булки, ну, кому не нравятся!                                                                                                                </w:t>
      </w:r>
      <w:r w:rsidRPr="00EB70F4">
        <w:rPr>
          <w:b/>
          <w:noProof/>
          <w:lang w:eastAsia="ru-RU"/>
        </w:rPr>
        <w:tab/>
      </w:r>
      <w:r w:rsidRPr="00EB70F4">
        <w:rPr>
          <w:b/>
          <w:noProof/>
          <w:color w:val="FF00FF"/>
          <w:lang w:eastAsia="ru-RU"/>
        </w:rPr>
        <w:t xml:space="preserve">Самовар я накачаю, сладкий сахар наколю.                                                                                                       </w:t>
      </w:r>
      <w:r w:rsidRPr="00EB70F4">
        <w:rPr>
          <w:b/>
          <w:noProof/>
          <w:color w:val="FF00FF"/>
          <w:lang w:eastAsia="ru-RU"/>
        </w:rPr>
        <w:tab/>
        <w:t xml:space="preserve">Приходите,  гости, к нам, я вас чаем напою!                                                                                                      </w:t>
      </w:r>
      <w:r w:rsidRPr="00EB70F4">
        <w:rPr>
          <w:b/>
          <w:noProof/>
          <w:color w:val="0000FF"/>
          <w:lang w:eastAsia="ru-RU"/>
        </w:rPr>
        <w:t>А я чай пила, самоварничала.                                                                                                                                              Всю посуду перебила – накухарничала!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55" o:spid="_x0000_i1075" type="#_x0000_t75" style="width:78pt;height:82.5pt;visibility:visible">
            <v:imagedata r:id="rId6" o:title="" croptop="14599f" cropbottom="36069f" cropleft="1157f" cropright="54051f"/>
          </v:shape>
        </w:pict>
      </w:r>
      <w:r>
        <w:rPr>
          <w:noProof/>
          <w:lang w:eastAsia="ru-RU"/>
        </w:rPr>
        <w:tab/>
        <w:t xml:space="preserve">- Воскресенье – это последний день Масленицы. Сударыню Масленицу взгромождали на сани, а в них впрягались трое молодых парней, которые возили ее поулицам.                      </w:t>
      </w:r>
      <w:r>
        <w:rPr>
          <w:noProof/>
          <w:lang w:eastAsia="ru-RU"/>
        </w:rPr>
        <w:tab/>
        <w:t>Широкач масленица, блинами богатая, пошто села в сани, не гуляешь с нами?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56" o:spid="_x0000_i1076" type="#_x0000_t75" style="width:75.75pt;height:84pt;visibility:visible">
            <v:imagedata r:id="rId45" o:title="" croptop="18667f" cropbottom="30311f" cropleft="46465f" cropright="7693f"/>
          </v:shape>
        </w:pict>
      </w:r>
      <w:r>
        <w:rPr>
          <w:noProof/>
          <w:lang w:eastAsia="ru-RU"/>
        </w:rPr>
        <w:tab/>
        <w:t xml:space="preserve">-А Масленица отвечает: Я гуляла с вами, теперь села в сани.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                                      Пела и плясала, больно я устала.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Кончилось весельице, беритесь за делице.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Направляйте сошенку выехать на пашенку.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А со мной проститеся, чаем угоститеся.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57" o:spid="_x0000_i1077" type="#_x0000_t75" style="width:1in;height:79.5pt;visibility:visible">
            <v:imagedata r:id="rId8" o:title="" croptop="4769f" cropbottom="44068f" cropleft="28554f" cropright="25500f"/>
          </v:shape>
        </w:pict>
      </w:r>
      <w:r>
        <w:rPr>
          <w:noProof/>
          <w:lang w:eastAsia="ru-RU"/>
        </w:rPr>
        <w:tab/>
        <w:t xml:space="preserve">- Масленка, Масленка! Гостья нагостилась, с зимушкой простилась.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С крыши капели, грачи прилетели.                    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>Воробьи чирикают, они весну кликают.</w: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58" o:spid="_x0000_i1078" type="#_x0000_t75" style="width:77.25pt;height:84.75pt;visibility:visible">
            <v:imagedata r:id="rId11" o:title="" croptop="5052f" cropbottom="41397f" cropleft="28763f" cropright="22654f"/>
          </v:shape>
        </w:pict>
      </w:r>
      <w:r>
        <w:rPr>
          <w:noProof/>
          <w:lang w:eastAsia="ru-RU"/>
        </w:rPr>
        <w:t xml:space="preserve"> - Прошла Масленица. Кончилось гуляньице.          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Обманула, провела, нагуляться не дала!               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Прощай зима холодная, приходи лето красное!</w:t>
      </w:r>
      <w:r w:rsidRPr="00BF09E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Прощай зима холодная, приходи лето красное!</w:t>
      </w:r>
      <w:r w:rsidRPr="00BF09E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                           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Прощай зима холодная, приходи лето красное!</w:t>
      </w:r>
    </w:p>
    <w:p w:rsidR="009766C9" w:rsidRDefault="009766C9">
      <w:pPr>
        <w:rPr>
          <w:b/>
          <w:noProof/>
          <w:color w:val="FF0000"/>
          <w:sz w:val="24"/>
          <w:szCs w:val="24"/>
          <w:lang w:eastAsia="ru-RU"/>
        </w:rPr>
      </w:pPr>
      <w:r>
        <w:rPr>
          <w:b/>
          <w:noProof/>
          <w:color w:val="FF0000"/>
          <w:sz w:val="24"/>
          <w:szCs w:val="24"/>
          <w:lang w:eastAsia="ru-RU"/>
        </w:rPr>
        <w:t>ОБРЯД СЖИГАНИЯ МАСЛЕНИЦЫ.</w:t>
      </w:r>
    </w:p>
    <w:p w:rsidR="009766C9" w:rsidRPr="00842B2C" w:rsidRDefault="009766C9">
      <w:pPr>
        <w:rPr>
          <w:b/>
          <w:noProof/>
          <w:color w:val="FF0000"/>
          <w:sz w:val="24"/>
          <w:szCs w:val="24"/>
          <w:lang w:eastAsia="ru-RU"/>
        </w:rPr>
      </w:pPr>
      <w:r w:rsidRPr="00461E59">
        <w:rPr>
          <w:b/>
          <w:noProof/>
          <w:color w:val="FF0000"/>
          <w:sz w:val="24"/>
          <w:szCs w:val="24"/>
          <w:lang w:eastAsia="ru-RU"/>
        </w:rPr>
        <w:pict>
          <v:shape id="Рисунок 60" o:spid="_x0000_i1079" type="#_x0000_t75" style="width:111pt;height:238.5pt;visibility:visible" o:bordertopcolor="red" o:borderleftcolor="red" o:borderbottomcolor="red" o:borderrightcolor="red">
            <v:imagedata r:id="rId46" o:title="" cropbottom="6844f" cropleft="21106f" cropright="23944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61" o:spid="_x0000_i1080" type="#_x0000_t75" style="width:126pt;height:220.5pt;visibility:visible" o:bordertopcolor="red" o:borderleftcolor="red" o:borderbottomcolor="red" o:borderrightcolor="red">
            <v:imagedata r:id="rId47" o:title="" cropbottom="10488f" cropleft="12289f" cropright="29195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b/>
          <w:noProof/>
          <w:color w:val="FF0000"/>
          <w:sz w:val="24"/>
          <w:szCs w:val="24"/>
          <w:lang w:eastAsia="ru-RU"/>
        </w:rPr>
        <w:t xml:space="preserve">  </w:t>
      </w:r>
      <w:r w:rsidRPr="00461E59">
        <w:rPr>
          <w:b/>
          <w:noProof/>
          <w:color w:val="FF0000"/>
          <w:sz w:val="24"/>
          <w:szCs w:val="24"/>
          <w:lang w:eastAsia="ru-RU"/>
        </w:rPr>
        <w:pict>
          <v:shape id="Рисунок 62" o:spid="_x0000_i1081" type="#_x0000_t75" style="width:121.5pt;height:165.75pt;visibility:visible" o:bordertopcolor="red" o:borderleftcolor="red" o:borderbottomcolor="red" o:borderrightcolor="red">
            <v:imagedata r:id="rId48" o:title="" cropleft="9343f" cropright="19741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63" o:spid="_x0000_i1082" type="#_x0000_t75" style="width:471pt;height:300pt;visibility:visible" o:bordertopcolor="#00b0f0" o:borderleftcolor="#00b0f0" o:borderbottomcolor="#00b0f0" o:borderrightcolor="#00b0f0">
            <v:imagedata r:id="rId49" o:title="" croptop="3500f" cropbottom="13569f" cropleft="5983f" cropright="3046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pict>
          <v:shape id="Рисунок 4" o:spid="_x0000_i1083" type="#_x0000_t75" style="width:78pt;height:82.5pt;visibility:visible">
            <v:imagedata r:id="rId6" o:title="" croptop="14599f" cropbottom="36069f" cropleft="1157f" cropright="54051f"/>
          </v:shape>
        </w:pict>
      </w:r>
      <w:r>
        <w:rPr>
          <w:noProof/>
          <w:lang w:eastAsia="ru-RU"/>
        </w:rPr>
        <w:tab/>
        <w:t>- Дорогие гости! С весной вас, с весенними праздниками, с олнечным таплом вас и весельем! Желаем вам всегда хранить в сердце красоту народных русских традиций, радость души, которая всегда была свойственна нам. Ну, а теперь, по русскому обычаю – чай с блинами! Угощайтесь гости дорогие!</w:t>
      </w:r>
    </w:p>
    <w:p w:rsidR="009766C9" w:rsidRDefault="009766C9" w:rsidP="00842B2C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66" o:spid="_x0000_i1084" type="#_x0000_t75" style="width:319.5pt;height:240.75pt;visibility:visible" o:bordertopcolor="yellow" o:borderleftcolor="yellow" o:borderbottomcolor="yellow" o:borderrightcolor="yellow">
            <v:imagedata r:id="rId50" o:title="" croptop="5736f" cropleft="6722f" cropright="1889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noProof/>
          <w:lang w:eastAsia="ru-RU"/>
        </w:rPr>
        <w:t xml:space="preserve">            </w:t>
      </w:r>
    </w:p>
    <w:p w:rsidR="009766C9" w:rsidRDefault="009766C9" w:rsidP="004F377A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65" o:spid="_x0000_i1085" type="#_x0000_t75" style="width:455.25pt;height:241.5pt;visibility:visible" o:bordertopcolor="blue" o:borderleftcolor="blue" o:borderbottomcolor="blue" o:borderrightcolor="blue">
            <v:imagedata r:id="rId51" o:title="" croptop="18909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bookmarkStart w:id="0" w:name="_GoBack"/>
      <w:bookmarkEnd w:id="0"/>
    </w:p>
    <w:p w:rsidR="009766C9" w:rsidRDefault="009766C9" w:rsidP="004F377A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64" o:spid="_x0000_i1086" type="#_x0000_t75" style="width:412.5pt;height:310.5pt;visibility:visible" o:bordertopcolor="fuchsia" o:borderleftcolor="fuchsia" o:borderbottomcolor="fuchsia" o:borderrightcolor="fuchsia">
            <v:imagedata r:id="rId52" o:title="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4F377A">
      <w:pPr>
        <w:jc w:val="center"/>
        <w:rPr>
          <w:noProof/>
          <w:lang w:eastAsia="ru-RU"/>
        </w:rPr>
      </w:pPr>
    </w:p>
    <w:p w:rsidR="009766C9" w:rsidRDefault="009766C9" w:rsidP="008C1538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pict>
          <v:shape id="Рисунок 68" o:spid="_x0000_i1087" type="#_x0000_t75" alt="http://t2.gstatic.com/images?q=tbn:ANd9GcQMrtST1qj3e6fybdrW0MR-SHUWgf9xn6bKpgkOlMeopHCy7HqU" style="width:168.75pt;height:81pt;visibility:visible" o:bordertopcolor="red" o:borderleftcolor="red" o:borderbottomcolor="red" o:borderrightcolor="red">
            <v:imagedata r:id="rId53" o:title="" cropbottom="11942f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766C9" w:rsidRDefault="009766C9" w:rsidP="004F377A">
      <w:pPr>
        <w:jc w:val="center"/>
        <w:rPr>
          <w:noProof/>
          <w:lang w:eastAsia="ru-RU"/>
        </w:rPr>
      </w:pPr>
    </w:p>
    <w:p w:rsidR="009766C9" w:rsidRDefault="009766C9" w:rsidP="004F377A">
      <w:pPr>
        <w:jc w:val="center"/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Pr="00EB70F4">
        <w:rPr>
          <w:noProof/>
          <w:lang w:eastAsia="ru-RU"/>
        </w:rPr>
        <w:t xml:space="preserve"> </w:t>
      </w:r>
      <w:r w:rsidRPr="00EB70F4">
        <w:t xml:space="preserve"> </w:t>
      </w: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</w:p>
    <w:p w:rsidR="009766C9" w:rsidRDefault="009766C9">
      <w:pPr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</w:p>
    <w:p w:rsidR="009766C9" w:rsidRDefault="009766C9"/>
    <w:sectPr w:rsidR="009766C9" w:rsidSect="00716D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C7BF1"/>
    <w:rsid w:val="000E4C09"/>
    <w:rsid w:val="000E6747"/>
    <w:rsid w:val="000F02B4"/>
    <w:rsid w:val="00153E37"/>
    <w:rsid w:val="00246C02"/>
    <w:rsid w:val="002F3262"/>
    <w:rsid w:val="00317515"/>
    <w:rsid w:val="003C7BF1"/>
    <w:rsid w:val="004049B5"/>
    <w:rsid w:val="00407853"/>
    <w:rsid w:val="00413A2C"/>
    <w:rsid w:val="00461E59"/>
    <w:rsid w:val="00463474"/>
    <w:rsid w:val="0046660C"/>
    <w:rsid w:val="004777A5"/>
    <w:rsid w:val="004A6AA0"/>
    <w:rsid w:val="004F377A"/>
    <w:rsid w:val="00561B7F"/>
    <w:rsid w:val="005A5621"/>
    <w:rsid w:val="005C4948"/>
    <w:rsid w:val="005E654F"/>
    <w:rsid w:val="00716D7B"/>
    <w:rsid w:val="00792FC2"/>
    <w:rsid w:val="007D6114"/>
    <w:rsid w:val="00842B2C"/>
    <w:rsid w:val="008B2E3D"/>
    <w:rsid w:val="008C1538"/>
    <w:rsid w:val="009345B3"/>
    <w:rsid w:val="0096205F"/>
    <w:rsid w:val="009766C9"/>
    <w:rsid w:val="009A4E6F"/>
    <w:rsid w:val="00A45075"/>
    <w:rsid w:val="00A7335F"/>
    <w:rsid w:val="00B10536"/>
    <w:rsid w:val="00B1429D"/>
    <w:rsid w:val="00B339AA"/>
    <w:rsid w:val="00B61293"/>
    <w:rsid w:val="00BD2DF0"/>
    <w:rsid w:val="00BF09E0"/>
    <w:rsid w:val="00C678C9"/>
    <w:rsid w:val="00C95D80"/>
    <w:rsid w:val="00CB4808"/>
    <w:rsid w:val="00CF1D7B"/>
    <w:rsid w:val="00CF5074"/>
    <w:rsid w:val="00D40AE4"/>
    <w:rsid w:val="00DF2438"/>
    <w:rsid w:val="00EB4C0B"/>
    <w:rsid w:val="00EB70F4"/>
    <w:rsid w:val="00EE2975"/>
    <w:rsid w:val="00F945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6AA0"/>
    <w:pPr>
      <w:spacing w:after="200"/>
    </w:pPr>
    <w:rPr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F02B4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0F02B4"/>
    <w:rPr>
      <w:rFonts w:ascii="Cambria" w:hAnsi="Cambria" w:cs="Times New Roman"/>
      <w:b/>
      <w:bCs/>
      <w:color w:val="4F81BD"/>
      <w:sz w:val="26"/>
      <w:szCs w:val="26"/>
    </w:rPr>
  </w:style>
  <w:style w:type="paragraph" w:styleId="NoSpacing">
    <w:name w:val="No Spacing"/>
    <w:uiPriority w:val="99"/>
    <w:qFormat/>
    <w:rsid w:val="005C4948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B1429D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142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15</Pages>
  <Words>2026</Words>
  <Characters>11550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Краевое государственное казенное специальное (коррекционное) образовательное учреждение для обучающихся, воспитанников с ограниченными возможностями здоровья </dc:title>
  <dc:subject/>
  <dc:creator>user</dc:creator>
  <cp:keywords/>
  <dc:description/>
  <cp:lastModifiedBy>Teacher</cp:lastModifiedBy>
  <cp:revision>3</cp:revision>
  <cp:lastPrinted>2013-04-04T14:55:00Z</cp:lastPrinted>
  <dcterms:created xsi:type="dcterms:W3CDTF">2013-04-08T05:03:00Z</dcterms:created>
  <dcterms:modified xsi:type="dcterms:W3CDTF">2013-04-08T06:33:00Z</dcterms:modified>
</cp:coreProperties>
</file>