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4D" w:rsidRPr="009168BD" w:rsidRDefault="00A22A4D" w:rsidP="009168BD">
      <w:pPr>
        <w:ind w:left="993" w:right="-568" w:hanging="709"/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8.65pt;margin-top:7.45pt;width:90.75pt;height:108.75pt;z-index:251648512;visibility:visible">
            <v:imagedata r:id="rId6" o:title=""/>
            <w10:wrap type="square"/>
          </v:shape>
        </w:pict>
      </w:r>
      <w:r>
        <w:rPr>
          <w:noProof/>
        </w:rPr>
        <w:pict>
          <v:shape id="Рисунок 3" o:spid="_x0000_s1027" type="#_x0000_t75" style="position:absolute;left:0;text-align:left;margin-left:311.35pt;margin-top:7.5pt;width:164.55pt;height:94.5pt;z-index:-251666944;visibility:visible" wrapcoords="-99 0 -99 21429 21600 21429 21600 0 -99 0">
            <v:imagedata r:id="rId7" o:title=""/>
            <w10:wrap type="tight"/>
          </v:shape>
        </w:pict>
      </w:r>
      <w:r>
        <w:rPr>
          <w:b/>
          <w:i/>
          <w:sz w:val="96"/>
          <w:szCs w:val="96"/>
        </w:rPr>
        <w:t xml:space="preserve">Четыре     </w:t>
      </w:r>
      <w:r w:rsidRPr="009168BD">
        <w:rPr>
          <w:b/>
          <w:i/>
          <w:sz w:val="96"/>
          <w:szCs w:val="96"/>
        </w:rPr>
        <w:t>Четверти</w:t>
      </w:r>
      <w:r w:rsidRPr="009168BD"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</w:r>
      <w:r>
        <w:rPr>
          <w:b/>
          <w:i/>
          <w:sz w:val="96"/>
          <w:szCs w:val="96"/>
        </w:rPr>
        <w:tab/>
        <w:t xml:space="preserve"> </w:t>
      </w:r>
    </w:p>
    <w:p w:rsidR="00A22A4D" w:rsidRDefault="00A22A4D" w:rsidP="00EB7A50">
      <w:pPr>
        <w:ind w:left="-850" w:right="-142" w:firstLine="566"/>
        <w:jc w:val="both"/>
      </w:pPr>
      <w:r w:rsidRPr="003220EE">
        <w:rPr>
          <w:sz w:val="28"/>
          <w:szCs w:val="28"/>
          <w:highlight w:val="lightGray"/>
        </w:rPr>
        <w:t xml:space="preserve">Газета </w:t>
      </w:r>
      <w:r w:rsidRPr="003220EE">
        <w:rPr>
          <w:highlight w:val="lightGray"/>
        </w:rPr>
        <w:t>КГКСКО</w:t>
      </w:r>
      <w:r>
        <w:rPr>
          <w:highlight w:val="lightGray"/>
        </w:rPr>
        <w:t>У</w:t>
      </w:r>
      <w:r w:rsidRPr="003220EE">
        <w:rPr>
          <w:highlight w:val="lightGray"/>
        </w:rPr>
        <w:t xml:space="preserve"> «Коррекционной школы интернат 3-4 видов»   </w:t>
      </w:r>
      <w:r w:rsidRPr="00A871E6">
        <w:t xml:space="preserve">    </w:t>
      </w:r>
      <w:r>
        <w:t xml:space="preserve">     </w:t>
      </w:r>
      <w:r w:rsidRPr="00F657A9">
        <w:rPr>
          <w:highlight w:val="lightGray"/>
        </w:rPr>
        <w:t xml:space="preserve">Выпуск   №3      </w:t>
      </w:r>
      <w:smartTag w:uri="urn:schemas-microsoft-com:office:smarttags" w:element="metricconverter">
        <w:smartTagPr>
          <w:attr w:name="ProductID" w:val="2012 г"/>
        </w:smartTagPr>
        <w:r w:rsidRPr="00F657A9">
          <w:rPr>
            <w:highlight w:val="lightGray"/>
          </w:rPr>
          <w:t>2012 г</w:t>
        </w:r>
      </w:smartTag>
      <w:r w:rsidRPr="00F657A9">
        <w:rPr>
          <w:highlight w:val="lightGray"/>
        </w:rPr>
        <w:t>.</w:t>
      </w:r>
    </w:p>
    <w:p w:rsidR="00A22A4D" w:rsidRPr="00A871E6" w:rsidRDefault="00A22A4D" w:rsidP="00A871E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83.9pt;margin-top:9.8pt;width:556.5pt;height:0;z-index:251650560" o:connectortype="straight" strokecolor="#92d050" strokeweight="3pt"/>
        </w:pict>
      </w:r>
    </w:p>
    <w:p w:rsidR="00A22A4D" w:rsidRPr="003A4AF6" w:rsidRDefault="00A22A4D" w:rsidP="003A4AF6">
      <w:r>
        <w:rPr>
          <w:noProof/>
        </w:rPr>
        <w:pict>
          <v:shape id="Рисунок 12" o:spid="_x0000_s1029" type="#_x0000_t75" alt="мы 214.jpg" style="position:absolute;margin-left:-85.9pt;margin-top:8.5pt;width:173.75pt;height:166.55pt;z-index:-251664896;visibility:visible;mso-wrap-distance-top:.48pt;mso-wrap-distance-bottom:.96pt" wrapcoords="1490 1070 1210 1168 931 2043 931 19751 1397 20530 1583 20530 19924 20530 20110 20530 20576 19946 20669 2627 20483 1459 20110 1070 1490 107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BAAAAAgACAAIAAgAAAAAA&#10;AAAAAAAAAAAAAAAAAACKAAEAAAAEAAgAAAAAAAAAAAAAAAAAAAAAAAAAAAAAAAAAAAAAAAAAAAAA&#10;AAAAAAAAAAAAAAAAAAAAAAAAAAAAAAAAAAAAAAAAAAAAAAAAAAAAAAAAAAAAAAAAAAAAAAAAAAAA&#10;AAAAAAAAAAAAAAAAAAAAAAAAAAAAAAAAAAAAAAAAAAAAAAAAAACgAQAAAAAQAAgAAQABAIAC4AEA&#10;AAAAAAAAAAAACAC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CAAAACgAAAP//AAD//9LsDbyw0rc6vHZEm3HP9bBJSSoA3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CQDxAAAAAFMHALUAAABADgAAQA4AAP/bAEMAAgEBAQEBAgEB&#10;AQICAgICBAMCAgICBQQEAwQGBQYGBgUGBgYHCQgGBwkHBgYICwgJCgoKCgoGCAsMCwoMCQoKCv/b&#10;AEMBAgICAgICBQMDBQoHBgcKCgoKCgoKCgoKCgoKCgoKCgoKCgoKCgoKCgoKCgoKCgoKCgoKCgoK&#10;CgoKCgoKCgoKCv/AABEIAMgB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">
            <v:imagedata r:id="rId8" o:title=""/>
            <o:lock v:ext="edit" aspectratio="f"/>
            <w10:wrap type="tight"/>
          </v:shape>
        </w:pict>
      </w:r>
      <w:r>
        <w:tab/>
      </w:r>
      <w:r w:rsidRPr="00F83F7E">
        <w:rPr>
          <w:rFonts w:ascii="Classica One" w:hAnsi="Classica One"/>
          <w:sz w:val="56"/>
          <w:szCs w:val="56"/>
        </w:rPr>
        <w:t xml:space="preserve"> </w:t>
      </w:r>
    </w:p>
    <w:p w:rsidR="00A22A4D" w:rsidRPr="009D1C23" w:rsidRDefault="00A22A4D" w:rsidP="003A4AF6">
      <w:pPr>
        <w:pStyle w:val="NoSpacing"/>
        <w:rPr>
          <w:rFonts w:ascii="Calligraph" w:hAnsi="Calligraph"/>
          <w:color w:val="FF0000"/>
          <w:sz w:val="72"/>
          <w:szCs w:val="72"/>
          <w:u w:val="double"/>
        </w:rPr>
      </w:pPr>
      <w:r w:rsidRPr="009D1C23">
        <w:rPr>
          <w:rFonts w:ascii="Calligraph" w:hAnsi="Calligraph"/>
          <w:color w:val="FF0000"/>
          <w:sz w:val="72"/>
          <w:szCs w:val="72"/>
        </w:rPr>
        <w:t xml:space="preserve">   </w:t>
      </w:r>
      <w:r>
        <w:rPr>
          <w:rFonts w:ascii="Calligraph" w:hAnsi="Calligraph"/>
          <w:color w:val="FF0000"/>
          <w:sz w:val="72"/>
          <w:szCs w:val="72"/>
        </w:rPr>
        <w:t xml:space="preserve"> </w:t>
      </w:r>
      <w:r w:rsidRPr="009D1C23">
        <w:rPr>
          <w:rFonts w:ascii="Calligraph" w:hAnsi="Calligraph"/>
          <w:color w:val="FF0000"/>
          <w:sz w:val="72"/>
          <w:szCs w:val="72"/>
          <w:u w:val="double"/>
        </w:rPr>
        <w:t>Наши милые дамы</w:t>
      </w:r>
      <w:r>
        <w:rPr>
          <w:rFonts w:ascii="Calligraph" w:hAnsi="Calligraph"/>
          <w:color w:val="FF0000"/>
          <w:sz w:val="72"/>
          <w:szCs w:val="72"/>
          <w:u w:val="double"/>
        </w:rPr>
        <w:t>!</w:t>
      </w:r>
    </w:p>
    <w:p w:rsidR="00A22A4D" w:rsidRDefault="00A22A4D" w:rsidP="00A871E6"/>
    <w:p w:rsidR="00A22A4D" w:rsidRDefault="00A22A4D" w:rsidP="00EB7A50">
      <w:pPr>
        <w:spacing w:line="360" w:lineRule="auto"/>
        <w:ind w:left="-1418" w:right="141" w:firstLine="284"/>
        <w:jc w:val="both"/>
        <w:rPr>
          <w:rFonts w:ascii="Verdana" w:hAnsi="Verdana"/>
          <w:i/>
          <w:color w:val="000000"/>
          <w:sz w:val="21"/>
          <w:szCs w:val="21"/>
          <w:shd w:val="clear" w:color="auto" w:fill="FFFFFF"/>
        </w:rPr>
      </w:pPr>
      <w:r>
        <w:rPr>
          <w:noProof/>
        </w:rPr>
        <w:pict>
          <v:shape id="Рисунок 4" o:spid="_x0000_s1030" type="#_x0000_t75" style="position:absolute;left:0;text-align:left;margin-left:220.5pt;margin-top:56.75pt;width:174.25pt;height:132.95pt;z-index:-251663872;visibility:visible;mso-wrap-distance-top:.48pt;mso-wrap-distance-bottom:.81pt" wrapcoords="1397 1342 1024 1831 838 3295 931 19281 1303 20258 1490 20258 19924 20258 20203 20258 20669 19403 20669 3295 20483 1831 20110 1342 1397 134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">
            <v:imagedata r:id="rId9" o:title=""/>
            <o:lock v:ext="edit" aspectratio="f"/>
            <w10:wrap type="tight"/>
          </v:shape>
        </w:pict>
      </w:r>
      <w:r w:rsidRPr="003A4AF6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Звенит весна, щебечут птицы и как быстрый ручеек журчат звонкие голоса наших красавиц, наших милых леди. Вы</w:t>
      </w:r>
      <w:r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 xml:space="preserve"> такие</w:t>
      </w:r>
      <w:r w:rsidRPr="003A4AF6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 xml:space="preserve"> разные: яркие как цветы, нежные как облака, стройные как березки, ароматные как </w:t>
      </w:r>
      <w:r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 xml:space="preserve">черемуха, но одинаково трепетно </w:t>
      </w:r>
      <w:r w:rsidRPr="003A4AF6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и сильно мы любим вас.</w:t>
      </w:r>
      <w:r w:rsidRPr="009D1C23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Pr="009D1C23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Пусть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Pr="009D1C23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сегодня все краски новой весны ярким салютом</w:t>
      </w:r>
      <w:r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 xml:space="preserve"> раскрасят</w:t>
      </w:r>
      <w:r w:rsidRPr="009D1C23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 xml:space="preserve"> вашу жизнь.</w:t>
      </w:r>
      <w:r w:rsidRPr="009D1C23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Pr="009D1C23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Пусть пополнится ваш дом очередным букетом цветов. Пусть не хватает полочек для подарков и вазочек для конфет</w:t>
      </w:r>
      <w:r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.</w:t>
      </w:r>
      <w:r w:rsidRPr="009D1C23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Pr="009D1C23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В этот день все только для Вас!</w:t>
      </w:r>
      <w:r w:rsidRPr="009D1C23">
        <w:rPr>
          <w:rStyle w:val="apple-converted-space"/>
          <w:rFonts w:ascii="Verdana" w:hAnsi="Verdana"/>
          <w:i/>
          <w:color w:val="000000"/>
          <w:sz w:val="21"/>
          <w:szCs w:val="21"/>
          <w:shd w:val="clear" w:color="auto" w:fill="FFFFFF"/>
        </w:rPr>
        <w:t> </w:t>
      </w:r>
      <w:r w:rsidRPr="009D1C23"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 xml:space="preserve"> Счастья вам и любви</w:t>
      </w:r>
      <w:r>
        <w:rPr>
          <w:rFonts w:ascii="Verdana" w:hAnsi="Verdana"/>
          <w:i/>
          <w:color w:val="000000"/>
          <w:sz w:val="21"/>
          <w:szCs w:val="21"/>
          <w:shd w:val="clear" w:color="auto" w:fill="FFFFFF"/>
        </w:rPr>
        <w:t>!</w:t>
      </w:r>
    </w:p>
    <w:p w:rsidR="00A22A4D" w:rsidRPr="009D1C23" w:rsidRDefault="00A22A4D" w:rsidP="001C538B">
      <w:pPr>
        <w:spacing w:line="360" w:lineRule="auto"/>
        <w:ind w:left="-1418" w:firstLine="284"/>
        <w:jc w:val="both"/>
        <w:rPr>
          <w:rFonts w:ascii="Verdana" w:hAnsi="Verdana"/>
          <w:i/>
          <w:color w:val="000000"/>
          <w:sz w:val="21"/>
          <w:szCs w:val="21"/>
          <w:shd w:val="clear" w:color="auto" w:fill="FFFFFF"/>
        </w:rPr>
      </w:pPr>
    </w:p>
    <w:p w:rsidR="00A22A4D" w:rsidRPr="001C538B" w:rsidRDefault="00A22A4D" w:rsidP="001C538B">
      <w:pPr>
        <w:rPr>
          <w:color w:val="0070C0"/>
          <w:u w:val="double"/>
        </w:rPr>
      </w:pPr>
      <w:r>
        <w:rPr>
          <w:noProof/>
        </w:rPr>
        <w:pict>
          <v:shape id="_x0000_s1031" type="#_x0000_t32" style="position:absolute;margin-left:112.6pt;margin-top:13.7pt;width:351pt;height:.05pt;z-index:251653632" o:connectortype="straight" adj="-12600,-1,-12600" strokecolor="red"/>
        </w:pict>
      </w:r>
      <w:r w:rsidRPr="001C538B">
        <w:rPr>
          <w:color w:val="0070C0"/>
          <w:shd w:val="clear" w:color="auto" w:fill="FFFFFF"/>
        </w:rPr>
        <w:t xml:space="preserve">                                                </w:t>
      </w:r>
      <w:r w:rsidRPr="001C538B">
        <w:rPr>
          <w:i/>
          <w:color w:val="0070C0"/>
          <w:shd w:val="clear" w:color="auto" w:fill="FFFFFF"/>
        </w:rPr>
        <w:t>С чувством глубокого уважения мужской коллектив школы</w:t>
      </w:r>
      <w:r w:rsidRPr="001C538B">
        <w:rPr>
          <w:color w:val="0070C0"/>
          <w:shd w:val="clear" w:color="auto" w:fill="FFFFFF"/>
        </w:rPr>
        <w:t>.</w:t>
      </w:r>
      <w:r w:rsidRPr="001C538B">
        <w:rPr>
          <w:color w:val="0070C0"/>
          <w:shd w:val="clear" w:color="auto" w:fill="FFFFFF"/>
        </w:rPr>
        <w:tab/>
      </w:r>
    </w:p>
    <w:p w:rsidR="00A22A4D" w:rsidRPr="001C538B" w:rsidRDefault="00A22A4D" w:rsidP="007D3FF0">
      <w:pPr>
        <w:spacing w:line="276" w:lineRule="auto"/>
      </w:pPr>
    </w:p>
    <w:p w:rsidR="00A22A4D" w:rsidRPr="00522946" w:rsidRDefault="00A22A4D" w:rsidP="00EB7A50">
      <w:pPr>
        <w:ind w:right="-142"/>
        <w:rPr>
          <w:rFonts w:ascii="Classica One" w:hAnsi="Classica One"/>
          <w:b/>
          <w:color w:val="C00000"/>
          <w:sz w:val="56"/>
          <w:szCs w:val="56"/>
          <w:u w:val="single"/>
        </w:rPr>
      </w:pPr>
      <w:r>
        <w:rPr>
          <w:noProof/>
        </w:rPr>
        <w:pict>
          <v:shape id="_x0000_s1032" type="#_x0000_t32" style="position:absolute;margin-left:-168pt;margin-top:.45pt;width:564.75pt;height:.05pt;z-index:251654656" o:connectortype="straight" strokecolor="#92d050" strokeweight="3pt">
            <v:shadow type="perspective" color="#622423" opacity=".5" offset="1pt" offset2="-1pt"/>
          </v:shape>
        </w:pict>
      </w:r>
      <w:r>
        <w:rPr>
          <w:noProof/>
        </w:rPr>
        <w:pict>
          <v:shape id="Рисунок 5" o:spid="_x0000_s1033" type="#_x0000_t75" style="position:absolute;margin-left:-75.85pt;margin-top:23pt;width:151.7pt;height:188.65pt;z-index:-251660800;visibility:visible;mso-wrap-distance-bottom:1.11pt" wrapcoords="855 429 642 600 642 21086 20851 21086 20851 600 20638 429 855 42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oAAAACgAAAAKMjAxMjowMzowMSAx&#10;NToyMToyMgAyMDEyOjAzOjAxIDE1OjIxOjIyAAAAAAUAAAABAAAA6gAAACAAAACAAAAAIAAAAAAA&#10;AAADAAAAgAAAACAAADATAAAD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P/bAEMAAQEBAQEBAQEBAQEB&#10;AQEBAgIBAQEBAwICAgIDAwQEAwMDAwQEBgUEBAUEAwMFBwUFBgYGBgYEBQcHBwYHBgYGBv/bAEMB&#10;AQEBAQEBAwICAwYEAwQGBgYGBgYGBgYGBgYGBgYGBgYGBgYGBgYGBgYGBgYGBgYGBgYGBgYGBgYG&#10;BgYGBgYGBv/AABEIAP0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">
            <v:imagedata r:id="rId10" o:title=""/>
            <o:lock v:ext="edit" aspectratio="f"/>
            <w10:wrap type="tight"/>
          </v:shape>
        </w:pict>
      </w:r>
      <w:r>
        <w:t xml:space="preserve">             </w:t>
      </w:r>
      <w:r w:rsidRPr="0016518B">
        <w:rPr>
          <w:rFonts w:ascii="Classica One" w:hAnsi="Classica One"/>
          <w:b/>
          <w:color w:val="C00000"/>
          <w:sz w:val="56"/>
          <w:szCs w:val="56"/>
          <w:u w:val="single"/>
        </w:rPr>
        <w:t>Учитель с большой буквы</w:t>
      </w:r>
    </w:p>
    <w:p w:rsidR="00A22A4D" w:rsidRDefault="00A22A4D" w:rsidP="007D3FF0">
      <w:pPr>
        <w:spacing w:line="276" w:lineRule="auto"/>
        <w:ind w:left="-1560" w:firstLine="426"/>
        <w:jc w:val="both"/>
      </w:pPr>
      <w:r>
        <w:rPr>
          <w:noProof/>
        </w:rPr>
        <w:pict>
          <v:shape id="Рисунок 6" o:spid="_x0000_s1034" type="#_x0000_t75" style="position:absolute;left:0;text-align:left;margin-left:262.4pt;margin-top:45.8pt;width:2in;height:157.9pt;z-index:-251659776;visibility:visible;mso-wrap-distance-left:10.92pt;mso-wrap-distance-top:2.88pt;mso-wrap-distance-right:11.58pt;mso-wrap-distance-bottom:3.45pt" wrapcoords="6300 2764 4725 2764 2925 3685 2812 15867 3038 17915 4162 18836 4725 18836 16762 18836 17325 18836 18562 17915 18675 3685 16762 2764 15188 2764 6300 276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">
            <v:imagedata r:id="rId11" o:title=""/>
            <o:lock v:ext="edit" aspectratio="f"/>
            <w10:wrap type="tight"/>
          </v:shape>
        </w:pict>
      </w:r>
      <w:r>
        <w:t>Вот уже двенадцатый год работает в нашей школе учителем математики Крюкова Елена Николаевна. Как прекрасный педагог и добрый, отзывчивый человек, Елена Николаевна уже давно снискала любовь и уважение среди учеников и учителей школы.</w:t>
      </w:r>
    </w:p>
    <w:p w:rsidR="00A22A4D" w:rsidRDefault="00A22A4D" w:rsidP="00A150C8">
      <w:pPr>
        <w:spacing w:line="276" w:lineRule="auto"/>
        <w:ind w:left="-1560" w:firstLine="426"/>
        <w:jc w:val="both"/>
      </w:pPr>
      <w:r>
        <w:t>Окончив Камчатский государственный педагогический институт,  Елена Николаевна некоторое время работала на Камчатке. После переезда в город Артем преподавала математику в школе № 11.</w:t>
      </w:r>
    </w:p>
    <w:p w:rsidR="00A22A4D" w:rsidRDefault="00A22A4D" w:rsidP="00696CBE">
      <w:pPr>
        <w:spacing w:line="276" w:lineRule="auto"/>
        <w:ind w:left="-1560" w:firstLine="426"/>
        <w:jc w:val="both"/>
      </w:pPr>
      <w:r>
        <w:t>В свободное от работы время Елена Николаевна очень любит читать книги,  разгадывать сканворды. Есть и хобби – коллекционирование карманных календариков. Ну а любимые цветы – тюльпаны.</w:t>
      </w:r>
    </w:p>
    <w:p w:rsidR="00A22A4D" w:rsidRDefault="00A22A4D" w:rsidP="00696CBE">
      <w:pPr>
        <w:spacing w:line="276" w:lineRule="auto"/>
        <w:ind w:left="-1560" w:firstLine="426"/>
        <w:jc w:val="both"/>
      </w:pPr>
      <w:r>
        <w:t>От всего сердца поздравляем Вас Елена Николаевна с Международным женским днем! Оставайтесь всегда такой же мудрой, доброй и чтобы Вас всегда окружали только хорошие люди.</w:t>
      </w:r>
    </w:p>
    <w:p w:rsidR="00A22A4D" w:rsidRDefault="00A22A4D" w:rsidP="00696CBE">
      <w:pPr>
        <w:jc w:val="both"/>
        <w:rPr>
          <w:i/>
        </w:rPr>
      </w:pPr>
      <w:r>
        <w:tab/>
      </w:r>
      <w:r>
        <w:tab/>
        <w:t xml:space="preserve">                                                                  </w:t>
      </w:r>
      <w:r w:rsidRPr="00696CBE">
        <w:rPr>
          <w:i/>
        </w:rPr>
        <w:t>Архипов Женя , 9 класс</w:t>
      </w:r>
    </w:p>
    <w:p w:rsidR="00A22A4D" w:rsidRPr="00326029" w:rsidRDefault="00A22A4D" w:rsidP="00326029">
      <w:pPr>
        <w:tabs>
          <w:tab w:val="left" w:pos="4292"/>
        </w:tabs>
      </w:pPr>
      <w:r>
        <w:rPr>
          <w:noProof/>
        </w:rPr>
        <w:pict>
          <v:shape id="_x0000_s1035" type="#_x0000_t32" style="position:absolute;margin-left:-83.9pt;margin-top:23.15pt;width:568.5pt;height:.05pt;z-index:251657728" o:connectortype="straight" strokecolor="#92d050" strokeweight="2.25pt"/>
        </w:pict>
      </w:r>
      <w:r>
        <w:tab/>
        <w:t xml:space="preserve">                          </w:t>
      </w:r>
      <w:r w:rsidRPr="00696CBE">
        <w:rPr>
          <w:i/>
        </w:rPr>
        <w:t>Фото Германа Заводова</w:t>
      </w:r>
    </w:p>
    <w:p w:rsidR="00A22A4D" w:rsidRPr="009A7CC4" w:rsidRDefault="00A22A4D" w:rsidP="009A7CC4">
      <w:pPr>
        <w:ind w:left="-1701" w:firstLine="141"/>
        <w:rPr>
          <w:rFonts w:ascii="Monotype Corsiva" w:hAnsi="Monotype Corsiva"/>
          <w:color w:val="0070C0"/>
          <w:sz w:val="72"/>
          <w:szCs w:val="72"/>
          <w:u w:val="double"/>
        </w:rPr>
      </w:pPr>
      <w:r>
        <w:rPr>
          <w:noProof/>
        </w:rPr>
        <w:pict>
          <v:shape id="Рисунок 7" o:spid="_x0000_s1036" type="#_x0000_t75" style="position:absolute;left:0;text-align:left;margin-left:-80.15pt;margin-top:20.25pt;width:134.25pt;height:186.75pt;z-index:-251656704;visibility:visible" wrapcoords="-121 0 -121 21513 21600 21513 21600 0 -121 0">
            <v:imagedata r:id="rId12" o:title=""/>
            <w10:wrap type="tight"/>
          </v:shape>
        </w:pict>
      </w:r>
      <w:r>
        <w:rPr>
          <w:noProof/>
        </w:rPr>
        <w:pict>
          <v:shape id="_x0000_s1037" type="#_x0000_t32" style="position:absolute;left:0;text-align:left;margin-left:-177.7pt;margin-top:-3.75pt;width:670.95pt;height:.05pt;z-index:251658752" o:connectortype="straight" strokecolor="#92d050" strokeweight="2.25pt"/>
        </w:pict>
      </w:r>
      <w:r w:rsidRPr="00341F81">
        <w:rPr>
          <w:rFonts w:ascii="Monotype Corsiva" w:hAnsi="Monotype Corsiva"/>
          <w:sz w:val="72"/>
          <w:szCs w:val="72"/>
        </w:rPr>
        <w:t xml:space="preserve"> </w:t>
      </w:r>
      <w:r>
        <w:rPr>
          <w:rFonts w:ascii="Monotype Corsiva" w:hAnsi="Monotype Corsiva"/>
          <w:sz w:val="72"/>
          <w:szCs w:val="72"/>
        </w:rPr>
        <w:t xml:space="preserve">   </w:t>
      </w:r>
      <w:r w:rsidRPr="009A7CC4">
        <w:rPr>
          <w:rFonts w:ascii="Monotype Corsiva" w:hAnsi="Monotype Corsiva"/>
          <w:color w:val="0070C0"/>
          <w:sz w:val="72"/>
          <w:szCs w:val="72"/>
          <w:u w:val="double"/>
        </w:rPr>
        <w:t>Из истории праздника</w:t>
      </w:r>
    </w:p>
    <w:p w:rsidR="00A22A4D" w:rsidRDefault="00A22A4D" w:rsidP="004B205A">
      <w:pPr>
        <w:rPr>
          <w:sz w:val="27"/>
          <w:szCs w:val="27"/>
        </w:rPr>
      </w:pPr>
      <w:r>
        <w:tab/>
        <w:t>Наверное, многие из вас не знают историю праздника, который мы так рьяно и ежегодно отмечаем 8 марта. А начиналось все так.</w:t>
      </w:r>
    </w:p>
    <w:p w:rsidR="00A22A4D" w:rsidRDefault="00A22A4D" w:rsidP="009A7CC4">
      <w:pPr>
        <w:pStyle w:val="NormalWeb"/>
        <w:ind w:firstLine="426"/>
        <w:rPr>
          <w:color w:val="000000"/>
          <w:sz w:val="27"/>
          <w:szCs w:val="27"/>
        </w:rPr>
      </w:pPr>
      <w:r>
        <w:rPr>
          <w:color w:val="000000"/>
        </w:rPr>
        <w:t>Уже в древнем Риме существовал женский день, который отмечали матроны. В этот день матроны - свободно рожденные женщины, состоящие в браке, получали от своих мужей подарки, были окружены любовью и вниманием. Рабыни тоже получали подарки. И кроме этого, хозяйка дома, позволяла невольницам в этот день отдыхать. Облаченные в лучшие одежды, с благоухающими венками на головах, римлянки приходили в храм богини Весты - хранительницы домашнего очага.</w:t>
      </w:r>
    </w:p>
    <w:p w:rsidR="00A22A4D" w:rsidRDefault="00A22A4D" w:rsidP="00800FA8">
      <w:pPr>
        <w:pStyle w:val="NormalWeb"/>
        <w:ind w:left="-1560" w:firstLine="426"/>
        <w:rPr>
          <w:color w:val="000000"/>
          <w:sz w:val="27"/>
          <w:szCs w:val="27"/>
        </w:rPr>
      </w:pPr>
      <w:r>
        <w:rPr>
          <w:noProof/>
        </w:rPr>
        <w:pict>
          <v:shape id="Рисунок 8" o:spid="_x0000_s1038" type="#_x0000_t75" style="position:absolute;left:0;text-align:left;margin-left:242.9pt;margin-top:32.4pt;width:165.3pt;height:154.35pt;z-index:-251655680;visibility:visible" wrapcoords="-98 0 -98 21495 21600 21495 21600 0 -98 0">
            <v:imagedata r:id="rId13" o:title=""/>
            <w10:wrap type="tight"/>
          </v:shape>
        </w:pict>
      </w:r>
      <w:r>
        <w:rPr>
          <w:color w:val="000000"/>
        </w:rPr>
        <w:t>Прошло немало времени. Женщины решили изменить свою жизнь, бороться за равноправие с мужчинами. 8 Марта 1857 года текстильщицы Нью-Йорка прошли « маршем</w:t>
      </w:r>
      <w:r w:rsidRPr="004B205A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Pr="004B205A">
        <w:rPr>
          <w:color w:val="000000"/>
          <w:shd w:val="clear" w:color="auto" w:fill="FFFFFF"/>
        </w:rPr>
        <w:t>пустых кастрюль»</w:t>
      </w:r>
      <w:r>
        <w:rPr>
          <w:color w:val="000000"/>
        </w:rPr>
        <w:t xml:space="preserve"> по улицам города, протестуя против низких заработков и плохих условий труда.                                                                                                                                                                                   В 1908 году уже их внучки требовали в этот день запрета детского труда, улучшения условий на фабриках и предоставления женщинам права голоса. На следующий год социалистическая партия Америки провозгласила последнее воскресенье февраля Национальным женским днем. В 1910 году  на Международной конференции женщин Клара Цеткин предложила ежегодно отмечать Международный женский день 8 Марта - в память о давних нью-йоркских событиях. В России же этот день празднуется с 1913 года, и очень прижился. А в некоторых странах не считают его праздником. Кстати, и нерабочим днем он является не во всех странах. Больше всех повезло римлянкам: замечательный  день Любви, Красоты, Весны, посвященный женщинам, является у них праздничным много веков. </w:t>
      </w:r>
    </w:p>
    <w:p w:rsidR="00A22A4D" w:rsidRDefault="00A22A4D" w:rsidP="004849D3">
      <w:pPr>
        <w:pStyle w:val="NormalWeb"/>
        <w:ind w:left="-1560" w:firstLine="426"/>
        <w:jc w:val="both"/>
        <w:rPr>
          <w:color w:val="000000"/>
          <w:sz w:val="27"/>
          <w:szCs w:val="27"/>
        </w:rPr>
      </w:pPr>
      <w:r>
        <w:rPr>
          <w:noProof/>
        </w:rPr>
        <w:pict>
          <v:shape id="_x0000_s1039" type="#_x0000_t32" style="position:absolute;left:0;text-align:left;margin-left:-85.85pt;margin-top:27.1pt;width:560.9pt;height:0;z-index:251661824" o:connectortype="straight" strokecolor="#92d050" strokeweight="2.25pt"/>
        </w:pict>
      </w:r>
      <w:r>
        <w:rPr>
          <w:color w:val="000000"/>
        </w:rPr>
        <w:t xml:space="preserve">                                                 </w:t>
      </w:r>
      <w:r w:rsidRPr="005C522A">
        <w:rPr>
          <w:i/>
          <w:color w:val="000000"/>
        </w:rPr>
        <w:t xml:space="preserve">По материалам интернет-изданий, </w:t>
      </w:r>
      <w:r w:rsidRPr="005C522A">
        <w:rPr>
          <w:i/>
        </w:rPr>
        <w:t>подготовил</w:t>
      </w:r>
      <w:r>
        <w:rPr>
          <w:i/>
        </w:rPr>
        <w:t xml:space="preserve"> </w:t>
      </w:r>
      <w:r w:rsidRPr="005C522A">
        <w:rPr>
          <w:i/>
        </w:rPr>
        <w:t xml:space="preserve"> Белокуров Стас</w:t>
      </w:r>
      <w:r>
        <w:rPr>
          <w:i/>
        </w:rPr>
        <w:t>, 9класс</w:t>
      </w:r>
    </w:p>
    <w:p w:rsidR="00A22A4D" w:rsidRPr="005C522A" w:rsidRDefault="00A22A4D" w:rsidP="005C522A">
      <w:r>
        <w:rPr>
          <w:noProof/>
        </w:rPr>
        <w:pict>
          <v:shape id="_x0000_s1040" type="#_x0000_t32" style="position:absolute;margin-left:240.85pt;margin-top:3.1pt;width:0;height:365.65pt;z-index:251665920" o:connectortype="straight" strokecolor="#92d050" strokeweight="1.5pt"/>
        </w:pict>
      </w:r>
    </w:p>
    <w:tbl>
      <w:tblPr>
        <w:tblW w:w="11766" w:type="dxa"/>
        <w:tblInd w:w="-1593" w:type="dxa"/>
        <w:tblLook w:val="0000"/>
      </w:tblPr>
      <w:tblGrid>
        <w:gridCol w:w="6542"/>
        <w:gridCol w:w="5224"/>
      </w:tblGrid>
      <w:tr w:rsidR="00A22A4D" w:rsidTr="00412CB3">
        <w:trPr>
          <w:trHeight w:val="841"/>
        </w:trPr>
        <w:tc>
          <w:tcPr>
            <w:tcW w:w="6542" w:type="dxa"/>
          </w:tcPr>
          <w:p w:rsidR="00A22A4D" w:rsidRPr="0035335D" w:rsidRDefault="00A22A4D" w:rsidP="004849D3">
            <w:pPr>
              <w:ind w:left="20" w:firstLine="426"/>
              <w:rPr>
                <w:color w:val="FF0000"/>
              </w:rPr>
            </w:pPr>
            <w:r>
              <w:rPr>
                <w:noProof/>
              </w:rPr>
              <w:pict>
                <v:shape id="Рисунок 9" o:spid="_x0000_s1041" type="#_x0000_t75" style="position:absolute;left:0;text-align:left;margin-left:-3.9pt;margin-top:7.6pt;width:132.95pt;height:178.55pt;z-index:-251653632;visibility:visible;mso-wrap-distance-top:.48pt;mso-wrap-distance-bottom:.96pt" wrapcoords="1831 998 1342 1361 1098 2450 1220 20057 1831 20602 1953 20602 19525 20602 19769 20602 20258 19876 20380 2450 20136 1361 19647 998 1831 99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">
                  <v:imagedata r:id="rId14" o:title=""/>
                  <o:lock v:ext="edit" aspectratio="f"/>
                  <w10:wrap type="tight"/>
                </v:shape>
              </w:pict>
            </w:r>
            <w:r>
              <w:t xml:space="preserve">               </w:t>
            </w:r>
            <w:r w:rsidRPr="0035335D">
              <w:rPr>
                <w:color w:val="FF0000"/>
              </w:rPr>
              <w:sym w:font="Symbol" w:char="F02A"/>
            </w:r>
            <w:r w:rsidRPr="0035335D">
              <w:rPr>
                <w:color w:val="FF0000"/>
              </w:rPr>
              <w:sym w:font="Symbol" w:char="F02A"/>
            </w:r>
            <w:r w:rsidRPr="0035335D">
              <w:rPr>
                <w:color w:val="FF0000"/>
              </w:rPr>
              <w:sym w:font="Symbol" w:char="F02A"/>
            </w:r>
            <w:r w:rsidRPr="0035335D">
              <w:rPr>
                <w:color w:val="FF0000"/>
              </w:rPr>
              <w:sym w:font="Symbol" w:char="F02A"/>
            </w:r>
          </w:p>
          <w:p w:rsidR="00A22A4D" w:rsidRPr="00161BFD" w:rsidRDefault="00A22A4D" w:rsidP="004849D3">
            <w:pPr>
              <w:ind w:left="1580"/>
              <w:jc w:val="both"/>
              <w:rPr>
                <w:i/>
              </w:rPr>
            </w:pP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Тепло. Поют, стараясь, кошки,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Капель. Весна вернулась вновь.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Пришлю тебе в большом лукошке,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В подарок — счастье и любовь.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Пришлю, сбиваясь от волненья,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Вагон красивых тёплых слов.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И из цветов хитросплетенья,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И кружево из лучших снов.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В дела твои добавлю фарта,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А в ночи страсти и огня.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Сегодня день 8 Марта!</w:t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161BFD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Стол накрывай и жди меня</w:t>
            </w:r>
            <w:r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.</w:t>
            </w:r>
          </w:p>
          <w:p w:rsidR="00A22A4D" w:rsidRPr="005C522A" w:rsidRDefault="00A22A4D" w:rsidP="004849D3">
            <w:pPr>
              <w:ind w:left="1580"/>
            </w:pPr>
            <w:r>
              <w:rPr>
                <w:noProof/>
              </w:rPr>
              <w:pict>
                <v:shape id="Рисунок 11" o:spid="_x0000_s1042" type="#_x0000_t75" style="position:absolute;left:0;text-align:left;margin-left:33.05pt;margin-top:22.9pt;width:132.9pt;height:150.2pt;z-index:-251652608;visibility:visible" wrapcoords="-122 0 -122 21492 21600 21492 21600 0 -122 0">
                  <v:imagedata r:id="rId15" o:title=""/>
                  <w10:wrap type="tight"/>
                </v:shape>
              </w:pict>
            </w:r>
          </w:p>
          <w:p w:rsidR="00A22A4D" w:rsidRPr="005C522A" w:rsidRDefault="00A22A4D" w:rsidP="00F42EE4">
            <w:pPr>
              <w:ind w:left="20" w:hanging="20"/>
            </w:pPr>
          </w:p>
          <w:p w:rsidR="00A22A4D" w:rsidRPr="00692802" w:rsidRDefault="00A22A4D" w:rsidP="00F42EE4">
            <w:pPr>
              <w:ind w:left="54"/>
              <w:rPr>
                <w:rFonts w:ascii="Verdana" w:hAnsi="Verdana"/>
                <w:color w:val="FF0000"/>
                <w:sz w:val="19"/>
                <w:szCs w:val="19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                      </w:t>
            </w:r>
            <w:r w:rsidRPr="00692802">
              <w:rPr>
                <w:rFonts w:ascii="Verdana" w:hAnsi="Verdana"/>
                <w:color w:val="FF0000"/>
                <w:sz w:val="19"/>
                <w:szCs w:val="18"/>
                <w:shd w:val="clear" w:color="auto" w:fill="FFFFFF"/>
              </w:rPr>
              <w:sym w:font="Symbol" w:char="F02A"/>
            </w:r>
            <w:r w:rsidRPr="00692802">
              <w:rPr>
                <w:rFonts w:ascii="Verdana" w:hAnsi="Verdana"/>
                <w:color w:val="FF0000"/>
                <w:sz w:val="19"/>
                <w:szCs w:val="18"/>
                <w:shd w:val="clear" w:color="auto" w:fill="FFFFFF"/>
              </w:rPr>
              <w:sym w:font="Symbol" w:char="F02A"/>
            </w:r>
            <w:r w:rsidRPr="00692802">
              <w:rPr>
                <w:rFonts w:ascii="Verdana" w:hAnsi="Verdana"/>
                <w:color w:val="FF0000"/>
                <w:sz w:val="19"/>
                <w:szCs w:val="18"/>
                <w:shd w:val="clear" w:color="auto" w:fill="FFFFFF"/>
              </w:rPr>
              <w:sym w:font="Symbol" w:char="F02A"/>
            </w:r>
            <w:r w:rsidRPr="00692802">
              <w:rPr>
                <w:rFonts w:ascii="Verdana" w:hAnsi="Verdana"/>
                <w:color w:val="FF0000"/>
                <w:sz w:val="19"/>
                <w:szCs w:val="18"/>
                <w:shd w:val="clear" w:color="auto" w:fill="FFFFFF"/>
              </w:rPr>
              <w:sym w:font="Symbol" w:char="F02A"/>
            </w:r>
          </w:p>
          <w:p w:rsidR="00A22A4D" w:rsidRDefault="00A22A4D" w:rsidP="00F42EE4">
            <w:pPr>
              <w:ind w:left="54"/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</w:pPr>
          </w:p>
          <w:p w:rsidR="00A22A4D" w:rsidRPr="00692802" w:rsidRDefault="00A22A4D" w:rsidP="00692802">
            <w:pPr>
              <w:spacing w:line="276" w:lineRule="auto"/>
              <w:ind w:left="54"/>
              <w:jc w:val="center"/>
              <w:rPr>
                <w:i/>
              </w:rPr>
            </w:pPr>
            <w:r>
              <w:rPr>
                <w:noProof/>
              </w:rPr>
              <w:pict>
                <v:shape id="_x0000_s1043" type="#_x0000_t32" style="position:absolute;left:0;text-align:left;margin-left:-1.4pt;margin-top:127.8pt;width:565.65pt;height:0;z-index:251666944" o:connectortype="straight" strokecolor="#92d050" strokeweight="2.25pt"/>
              </w:pict>
            </w:r>
            <w:r w:rsidRPr="00692802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Март наступил, женский праздник пришел.</w:t>
            </w:r>
            <w:r w:rsidRPr="00692802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692802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Букет Вам огромный положим на стол,</w:t>
            </w:r>
            <w:r w:rsidRPr="00692802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692802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Мы постараемся Вас не сердить,</w:t>
            </w:r>
            <w:r w:rsidRPr="00692802">
              <w:rPr>
                <w:rFonts w:ascii="Verdana" w:hAnsi="Verdana"/>
                <w:i/>
                <w:color w:val="000000"/>
                <w:sz w:val="19"/>
                <w:szCs w:val="19"/>
              </w:rPr>
              <w:br/>
            </w:r>
            <w:r w:rsidRPr="00692802">
              <w:rPr>
                <w:rFonts w:ascii="Verdana" w:hAnsi="Verdana"/>
                <w:i/>
                <w:color w:val="000000"/>
                <w:sz w:val="19"/>
                <w:szCs w:val="19"/>
                <w:shd w:val="clear" w:color="auto" w:fill="FFFFFF"/>
              </w:rPr>
              <w:t>Глубокими знаньями Вас удивить.</w:t>
            </w:r>
          </w:p>
        </w:tc>
        <w:tc>
          <w:tcPr>
            <w:tcW w:w="5224" w:type="dxa"/>
          </w:tcPr>
          <w:p w:rsidR="00A22A4D" w:rsidRPr="00EB2963" w:rsidRDefault="00A22A4D" w:rsidP="00692802">
            <w:pPr>
              <w:pStyle w:val="Heading1"/>
              <w:shd w:val="clear" w:color="auto" w:fill="FFFFFF"/>
              <w:spacing w:before="0" w:line="277" w:lineRule="atLeast"/>
              <w:rPr>
                <w:rFonts w:ascii="Arial" w:hAnsi="Arial" w:cs="Arial"/>
                <w:i/>
                <w:color w:val="333366"/>
                <w:sz w:val="32"/>
                <w:szCs w:val="32"/>
              </w:rPr>
            </w:pPr>
            <w:r>
              <w:rPr>
                <w:noProof/>
              </w:rPr>
              <w:pict>
                <v:shape id="_x0000_s1044" type="#_x0000_t32" style="position:absolute;margin-left:.5pt;margin-top:15.8pt;width:227.1pt;height:0;z-index:251664896;mso-position-horizontal-relative:text;mso-position-vertical-relative:text" o:connectortype="straight" strokecolor="red" strokeweight="1.5pt"/>
              </w:pict>
            </w:r>
            <w:r w:rsidRPr="00EB2963">
              <w:rPr>
                <w:rFonts w:ascii="Tahoma" w:hAnsi="Tahoma" w:cs="Tahoma"/>
                <w:color w:val="333366"/>
                <w:sz w:val="18"/>
                <w:szCs w:val="18"/>
              </w:rPr>
              <w:t xml:space="preserve">             </w:t>
            </w:r>
            <w:r w:rsidRPr="00EB2963">
              <w:rPr>
                <w:rFonts w:ascii="Arial" w:hAnsi="Arial" w:cs="Arial"/>
                <w:i/>
                <w:color w:val="333366"/>
                <w:sz w:val="32"/>
                <w:szCs w:val="32"/>
              </w:rPr>
              <w:t>Интересные факты</w:t>
            </w:r>
          </w:p>
          <w:p w:rsidR="00A22A4D" w:rsidRPr="00EB2963" w:rsidRDefault="00A22A4D" w:rsidP="00692802">
            <w:pPr>
              <w:pStyle w:val="Heading1"/>
              <w:shd w:val="clear" w:color="auto" w:fill="FFFFFF"/>
              <w:spacing w:before="0" w:line="277" w:lineRule="atLeast"/>
              <w:rPr>
                <w:rFonts w:ascii="Arial" w:hAnsi="Arial" w:cs="Arial"/>
                <w:i/>
                <w:color w:val="333366"/>
                <w:sz w:val="32"/>
                <w:szCs w:val="32"/>
              </w:rPr>
            </w:pPr>
            <w:r w:rsidRPr="00EB2963">
              <w:rPr>
                <w:rFonts w:ascii="Arial" w:hAnsi="Arial" w:cs="Arial"/>
                <w:i/>
                <w:color w:val="333366"/>
                <w:sz w:val="32"/>
                <w:szCs w:val="32"/>
              </w:rPr>
              <w:t xml:space="preserve">                                       </w:t>
            </w:r>
            <w:hyperlink r:id="rId16" w:history="1">
              <w:r w:rsidRPr="00EB2963">
                <w:rPr>
                  <w:rStyle w:val="Hyperlink"/>
                  <w:rFonts w:ascii="Arial" w:hAnsi="Arial" w:cs="Arial"/>
                  <w:i/>
                  <w:color w:val="1A3664"/>
                  <w:sz w:val="32"/>
                  <w:szCs w:val="32"/>
                </w:rPr>
                <w:t xml:space="preserve">    </w:t>
              </w:r>
            </w:hyperlink>
          </w:p>
          <w:p w:rsidR="00A22A4D" w:rsidRPr="00D951CD" w:rsidRDefault="00A22A4D" w:rsidP="00CF2444">
            <w:pPr>
              <w:spacing w:after="200" w:line="276" w:lineRule="auto"/>
              <w:ind w:firstLine="33"/>
              <w:rPr>
                <w:shd w:val="clear" w:color="auto" w:fill="FFFFFF"/>
              </w:rPr>
            </w:pPr>
            <w:r>
              <w:rPr>
                <w:color w:val="FF0000"/>
                <w:shd w:val="clear" w:color="auto" w:fill="FFFFFF"/>
              </w:rPr>
              <w:sym w:font="Symbol" w:char="F02A"/>
            </w:r>
            <w:r w:rsidRPr="00DE6FD2">
              <w:rPr>
                <w:color w:val="FF0000"/>
                <w:shd w:val="clear" w:color="auto" w:fill="FFFFFF"/>
              </w:rPr>
              <w:sym w:font="Symbol" w:char="F02A"/>
            </w:r>
            <w:r w:rsidRPr="00DE6FD2">
              <w:rPr>
                <w:color w:val="FF0000"/>
                <w:shd w:val="clear" w:color="auto" w:fill="FFFFFF"/>
              </w:rPr>
              <w:sym w:font="Symbol" w:char="F02A"/>
            </w:r>
            <w:r>
              <w:rPr>
                <w:color w:val="FF0000"/>
                <w:shd w:val="clear" w:color="auto" w:fill="FFFFFF"/>
              </w:rPr>
              <w:t xml:space="preserve">  </w:t>
            </w:r>
            <w:r w:rsidRPr="00346FD8">
              <w:rPr>
                <w:shd w:val="clear" w:color="auto" w:fill="FFFFFF"/>
              </w:rPr>
              <w:t>Интересно, но, похоже, что именно благодаря женскому дню состоялась февральская  революция 1917 года! Вооруженное восстание, которое привело к отречению Николая II от престола, началось именно с антивоенных протестов женщин, которые вышли на улицы Петрограда в жен</w:t>
            </w:r>
            <w:r>
              <w:rPr>
                <w:shd w:val="clear" w:color="auto" w:fill="FFFFFF"/>
                <w:lang w:val="en-US"/>
              </w:rPr>
              <w:t>c</w:t>
            </w:r>
            <w:r w:rsidRPr="00D951CD">
              <w:rPr>
                <w:shd w:val="clear" w:color="auto" w:fill="FFFFFF"/>
              </w:rPr>
              <w:t>-</w:t>
            </w:r>
            <w:r w:rsidRPr="00346FD8">
              <w:rPr>
                <w:shd w:val="clear" w:color="auto" w:fill="FFFFFF"/>
              </w:rPr>
              <w:t>кий</w:t>
            </w:r>
            <w:r w:rsidRPr="00EB7A50">
              <w:rPr>
                <w:shd w:val="clear" w:color="auto" w:fill="FFFFFF"/>
              </w:rPr>
              <w:t xml:space="preserve"> </w:t>
            </w:r>
            <w:r w:rsidRPr="00346FD8">
              <w:rPr>
                <w:shd w:val="clear" w:color="auto" w:fill="FFFFFF"/>
              </w:rPr>
              <w:t>день (тогда еще 23 февраля).</w:t>
            </w:r>
          </w:p>
          <w:p w:rsidR="00A22A4D" w:rsidRDefault="00A22A4D" w:rsidP="00CF2444">
            <w:pPr>
              <w:pStyle w:val="NormalWeb"/>
              <w:ind w:hanging="108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   </w:t>
            </w:r>
            <w:r w:rsidRPr="00CF2444">
              <w:rPr>
                <w:color w:val="FF0000"/>
                <w:shd w:val="clear" w:color="auto" w:fill="FFFFFF"/>
              </w:rPr>
              <w:sym w:font="Symbol" w:char="F02A"/>
            </w:r>
            <w:r w:rsidRPr="00CF2444">
              <w:rPr>
                <w:color w:val="FF0000"/>
                <w:shd w:val="clear" w:color="auto" w:fill="FFFFFF"/>
              </w:rPr>
              <w:sym w:font="Symbol" w:char="F02A"/>
            </w:r>
            <w:r w:rsidRPr="00CF2444">
              <w:rPr>
                <w:color w:val="FF0000"/>
                <w:shd w:val="clear" w:color="auto" w:fill="FFFFFF"/>
              </w:rPr>
              <w:sym w:font="Symbol" w:char="F02A"/>
            </w:r>
            <w:r>
              <w:rPr>
                <w:color w:val="000000"/>
                <w:shd w:val="clear" w:color="auto" w:fill="FFFFFF"/>
              </w:rPr>
              <w:t xml:space="preserve">  Только </w:t>
            </w:r>
            <w:r w:rsidRPr="00DE6FD2">
              <w:rPr>
                <w:color w:val="000000"/>
                <w:shd w:val="clear" w:color="auto" w:fill="FFFFFF"/>
              </w:rPr>
              <w:t>в 1977 году праздник стал действительно международным – в этом году ООН приняла резолюцию 32/142, призвав все страны провозгласить 8 марта днем борьбы за женские права – Международным женским днем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.</w:t>
            </w:r>
          </w:p>
          <w:p w:rsidR="00A22A4D" w:rsidRDefault="00A22A4D" w:rsidP="00CF2444">
            <w:pPr>
              <w:pStyle w:val="NormalWeb"/>
              <w:ind w:hanging="108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  </w:t>
            </w:r>
            <w:r w:rsidRPr="00CF2444">
              <w:rPr>
                <w:color w:val="FF0000"/>
                <w:shd w:val="clear" w:color="auto" w:fill="FFFFFF"/>
              </w:rPr>
              <w:sym w:font="Symbol" w:char="F02A"/>
            </w:r>
            <w:r w:rsidRPr="00CF2444">
              <w:rPr>
                <w:color w:val="FF0000"/>
                <w:shd w:val="clear" w:color="auto" w:fill="FFFFFF"/>
              </w:rPr>
              <w:sym w:font="Symbol" w:char="F02A"/>
            </w:r>
            <w:r w:rsidRPr="00CF2444">
              <w:rPr>
                <w:color w:val="FF0000"/>
                <w:shd w:val="clear" w:color="auto" w:fill="FFFFFF"/>
              </w:rPr>
              <w:sym w:font="Symbol" w:char="F02A"/>
            </w:r>
            <w:r>
              <w:rPr>
                <w:color w:val="000000"/>
                <w:shd w:val="clear" w:color="auto" w:fill="FFFFFF"/>
              </w:rPr>
              <w:t xml:space="preserve">  </w:t>
            </w:r>
            <w:r w:rsidRPr="00DE6FD2">
              <w:rPr>
                <w:color w:val="000000"/>
                <w:shd w:val="clear" w:color="auto" w:fill="FFFFFF"/>
              </w:rPr>
              <w:t xml:space="preserve">8 марта является национальным выход </w:t>
            </w:r>
            <w:r w:rsidRPr="00EB7A50">
              <w:rPr>
                <w:color w:val="000000"/>
                <w:shd w:val="clear" w:color="auto" w:fill="FFFFFF"/>
              </w:rPr>
              <w:t>-</w:t>
            </w:r>
            <w:r w:rsidRPr="00DE6FD2">
              <w:rPr>
                <w:color w:val="000000"/>
                <w:shd w:val="clear" w:color="auto" w:fill="FFFFFF"/>
              </w:rPr>
              <w:t>ным</w:t>
            </w:r>
            <w:r w:rsidRPr="00EB7A50">
              <w:rPr>
                <w:color w:val="000000"/>
                <w:shd w:val="clear" w:color="auto" w:fill="FFFFFF"/>
              </w:rPr>
              <w:t xml:space="preserve"> </w:t>
            </w:r>
            <w:r w:rsidRPr="00DE6FD2">
              <w:rPr>
                <w:color w:val="000000"/>
                <w:shd w:val="clear" w:color="auto" w:fill="FFFFFF"/>
              </w:rPr>
              <w:t>также в</w:t>
            </w:r>
            <w:r w:rsidRPr="00DE6FD2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F2444">
              <w:rPr>
                <w:bCs/>
                <w:color w:val="000000"/>
                <w:shd w:val="clear" w:color="auto" w:fill="FFFFFF"/>
              </w:rPr>
              <w:t>Анголе, Буркина-Фасо, Гвинее-Бисау, Камбодже, Китае, Конго</w:t>
            </w:r>
            <w:r w:rsidRPr="00CF2444">
              <w:rPr>
                <w:color w:val="000000"/>
                <w:shd w:val="clear" w:color="auto" w:fill="FFFFFF"/>
              </w:rPr>
              <w:t>,</w:t>
            </w:r>
            <w:r w:rsidRPr="00CF2444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F2444">
              <w:rPr>
                <w:bCs/>
                <w:color w:val="000000"/>
                <w:shd w:val="clear" w:color="auto" w:fill="FFFFFF"/>
              </w:rPr>
              <w:t>Лаосе, Македонии, Монголии, Непале, Северной Корее</w:t>
            </w:r>
            <w:r w:rsidRPr="00CF2444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F2444">
              <w:rPr>
                <w:color w:val="000000"/>
                <w:shd w:val="clear" w:color="auto" w:fill="FFFFFF"/>
              </w:rPr>
              <w:t>и</w:t>
            </w:r>
            <w:r w:rsidRPr="00CF2444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F2444">
              <w:rPr>
                <w:bCs/>
                <w:color w:val="000000"/>
                <w:shd w:val="clear" w:color="auto" w:fill="FFFFFF"/>
              </w:rPr>
              <w:t>Уганде</w:t>
            </w:r>
            <w:r w:rsidRPr="00CF2444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</w:p>
          <w:p w:rsidR="00A22A4D" w:rsidRDefault="00A22A4D" w:rsidP="004849D3"/>
        </w:tc>
      </w:tr>
    </w:tbl>
    <w:p w:rsidR="00A22A4D" w:rsidRPr="005C522A" w:rsidRDefault="00A22A4D" w:rsidP="005C522A"/>
    <w:sectPr w:rsidR="00A22A4D" w:rsidRPr="005C522A" w:rsidSect="00EB7A50">
      <w:pgSz w:w="11906" w:h="16838"/>
      <w:pgMar w:top="0" w:right="424" w:bottom="142" w:left="184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A4D" w:rsidRDefault="00A22A4D" w:rsidP="00DE6FD2">
      <w:r>
        <w:separator/>
      </w:r>
    </w:p>
  </w:endnote>
  <w:endnote w:type="continuationSeparator" w:id="0">
    <w:p w:rsidR="00A22A4D" w:rsidRDefault="00A22A4D" w:rsidP="00DE6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assica One">
    <w:altName w:val="Courier New"/>
    <w:panose1 w:val="00000000000000000000"/>
    <w:charset w:val="CC"/>
    <w:family w:val="script"/>
    <w:notTrueType/>
    <w:pitch w:val="variable"/>
    <w:sig w:usb0="00000203" w:usb1="00000000" w:usb2="00000000" w:usb3="00000000" w:csb0="00000005" w:csb1="00000000"/>
  </w:font>
  <w:font w:name="Calligraph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A4D" w:rsidRDefault="00A22A4D" w:rsidP="00DE6FD2">
      <w:r>
        <w:separator/>
      </w:r>
    </w:p>
  </w:footnote>
  <w:footnote w:type="continuationSeparator" w:id="0">
    <w:p w:rsidR="00A22A4D" w:rsidRDefault="00A22A4D" w:rsidP="00DE6F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76A"/>
    <w:rsid w:val="00052919"/>
    <w:rsid w:val="000B565A"/>
    <w:rsid w:val="000D12C4"/>
    <w:rsid w:val="000F51CB"/>
    <w:rsid w:val="001043D6"/>
    <w:rsid w:val="00161BFD"/>
    <w:rsid w:val="0016518B"/>
    <w:rsid w:val="001C538B"/>
    <w:rsid w:val="002B676A"/>
    <w:rsid w:val="002E02BF"/>
    <w:rsid w:val="003220EE"/>
    <w:rsid w:val="00326029"/>
    <w:rsid w:val="00341F81"/>
    <w:rsid w:val="00344E2E"/>
    <w:rsid w:val="00346FD8"/>
    <w:rsid w:val="0035335D"/>
    <w:rsid w:val="003A4AF6"/>
    <w:rsid w:val="003B4BC5"/>
    <w:rsid w:val="00412CB3"/>
    <w:rsid w:val="004849D3"/>
    <w:rsid w:val="004B205A"/>
    <w:rsid w:val="00522946"/>
    <w:rsid w:val="005C522A"/>
    <w:rsid w:val="006701DC"/>
    <w:rsid w:val="00692802"/>
    <w:rsid w:val="00696CBE"/>
    <w:rsid w:val="006D3014"/>
    <w:rsid w:val="006D6852"/>
    <w:rsid w:val="006F1147"/>
    <w:rsid w:val="007B5F12"/>
    <w:rsid w:val="007D3FF0"/>
    <w:rsid w:val="00800FA8"/>
    <w:rsid w:val="009168BD"/>
    <w:rsid w:val="009A7CC4"/>
    <w:rsid w:val="009D1C23"/>
    <w:rsid w:val="00A150C8"/>
    <w:rsid w:val="00A22A4D"/>
    <w:rsid w:val="00A33EDB"/>
    <w:rsid w:val="00A8304E"/>
    <w:rsid w:val="00A871E6"/>
    <w:rsid w:val="00AA32DE"/>
    <w:rsid w:val="00B52D6C"/>
    <w:rsid w:val="00BD71BE"/>
    <w:rsid w:val="00C56147"/>
    <w:rsid w:val="00CB0025"/>
    <w:rsid w:val="00CF2444"/>
    <w:rsid w:val="00D951CD"/>
    <w:rsid w:val="00DE503E"/>
    <w:rsid w:val="00DE6FD2"/>
    <w:rsid w:val="00DF059D"/>
    <w:rsid w:val="00EB2963"/>
    <w:rsid w:val="00EB7A50"/>
    <w:rsid w:val="00ED4E52"/>
    <w:rsid w:val="00F42EE4"/>
    <w:rsid w:val="00F657A9"/>
    <w:rsid w:val="00F83F7E"/>
    <w:rsid w:val="00FD266E"/>
    <w:rsid w:val="00FF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76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57A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57A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B67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676A"/>
    <w:rPr>
      <w:rFonts w:ascii="Tahoma" w:hAnsi="Tahoma" w:cs="Tahoma"/>
      <w:sz w:val="16"/>
      <w:szCs w:val="16"/>
      <w:lang w:eastAsia="ru-RU"/>
    </w:rPr>
  </w:style>
  <w:style w:type="paragraph" w:styleId="NoSpacing">
    <w:name w:val="No Spacing"/>
    <w:uiPriority w:val="99"/>
    <w:qFormat/>
    <w:rsid w:val="003A4AF6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9D1C23"/>
    <w:rPr>
      <w:rFonts w:cs="Times New Roman"/>
    </w:rPr>
  </w:style>
  <w:style w:type="paragraph" w:styleId="NormalWeb">
    <w:name w:val="Normal (Web)"/>
    <w:basedOn w:val="Normal"/>
    <w:uiPriority w:val="99"/>
    <w:rsid w:val="0032602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rsid w:val="0069280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DE6FD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E6FD2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DE6FD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E6FD2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3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lady.ru/career/%D0%B0%D1%80%D1%85%D0%B8%D0%B2/17514" TargetMode="Externa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706</TotalTime>
  <Pages>3</Pages>
  <Words>740</Words>
  <Characters>4221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rtsdo</cp:lastModifiedBy>
  <cp:revision>5</cp:revision>
  <cp:lastPrinted>2012-03-06T13:19:00Z</cp:lastPrinted>
  <dcterms:created xsi:type="dcterms:W3CDTF">2012-03-06T01:00:00Z</dcterms:created>
  <dcterms:modified xsi:type="dcterms:W3CDTF">2012-03-07T01:20:00Z</dcterms:modified>
</cp:coreProperties>
</file>